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W w:w="108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Pr="00570E5F" w:rsidR="00423F28" w:rsidTr="38C04227" w14:paraId="1FDA1587" w14:textId="77777777">
        <w:trPr>
          <w:trHeight w:val="14400" w:hRule="exact"/>
          <w:jc w:val="center"/>
        </w:trPr>
        <w:tc>
          <w:tcPr>
            <w:tcW w:w="7200" w:type="dxa"/>
            <w:tcMar/>
          </w:tcPr>
          <w:p w:rsidRPr="003F740D" w:rsidR="00423F28" w:rsidP="001F3C31" w:rsidRDefault="001F3C31" w14:paraId="115211FB" w14:textId="54EE00DF">
            <w:pPr>
              <w:framePr w:hSpace="180" w:wrap="notBeside" w:hAnchor="margin" w:y="-480"/>
            </w:pPr>
            <w:r w:rsidR="003F740D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D2CB6B7" wp14:editId="4BE8ABD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360045</wp:posOffset>
                  </wp:positionV>
                  <wp:extent cx="4354830" cy="2990850"/>
                  <wp:effectExtent l="0" t="0" r="0" b="0"/>
                  <wp:wrapTight wrapText="bothSides">
                    <wp:wrapPolygon edited="0">
                      <wp:start x="0" y="0"/>
                      <wp:lineTo x="0" y="21467"/>
                      <wp:lineTo x="21543" y="21467"/>
                      <wp:lineTo x="21543" y="0"/>
                      <wp:lineTo x="0" y="0"/>
                    </wp:wrapPolygon>
                  </wp:wrapTight>
                  <wp:docPr id="8" name="Picture 8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8610" t="19375" r="47640" b="35416"/>
                          <a:stretch/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4354830" cy="2990850"/>
                          </a:xfrm>
                          <a:prstGeom xmlns:a="http://schemas.openxmlformats.org/drawingml/2006/main" prst="rect">
                            <a:avLst/>
                          </a:prstGeom>
                          <a:ln xmlns:a="http://schemas.openxmlformats.org/drawingml/2006/main">
                            <a:noFill/>
                          </a:ln>
                          <a:extLst xmlns:a="http://schemas.openxmlformats.org/drawingml/2006/main"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570E5F" w:rsidR="003A4A4A" w:rsidP="00E40E36" w:rsidRDefault="004C14BE" w14:paraId="148883BB" w14:textId="103C507E">
            <w:pPr>
              <w:pStyle w:val="Subtitle"/>
              <w:framePr w:hSpace="180" w:wrap="notBeside" w:hAnchor="margin" w:y="-480"/>
              <w:spacing w:after="240"/>
              <w:rPr>
                <w:lang w:val="en-GB"/>
              </w:rPr>
            </w:pPr>
            <w:sdt>
              <w:sdtPr>
                <w:rPr>
                  <w:lang w:val="en-GB"/>
                </w:rPr>
                <w:alias w:val="Enter event date:"/>
                <w:tag w:val="Enter event date:"/>
                <w:id w:val="1308741240"/>
                <w:placeholder>
                  <w:docPart w:val="C4880B155E134A99B2A5DE180698C4AB"/>
                </w:placeholder>
                <w15:appearance w15:val="hidden"/>
                <w:text/>
              </w:sdtPr>
              <w:sdtEndPr/>
              <w:sdtContent>
                <w:r w:rsidR="001F3C31">
                  <w:rPr>
                    <w:lang w:val="en-GB"/>
                  </w:rPr>
                  <w:t xml:space="preserve">You and your long-term condition </w:t>
                </w:r>
              </w:sdtContent>
            </w:sdt>
          </w:p>
          <w:sdt>
            <w:sdtPr>
              <w:rPr>
                <w:sz w:val="72"/>
                <w:szCs w:val="72"/>
                <w:lang w:val="en-GB"/>
              </w:rPr>
              <w:alias w:val="Enter event title:"/>
              <w:tag w:val="Enter event title:"/>
              <w:id w:val="16356312"/>
              <w:placeholder>
                <w:docPart w:val="4E8F8BE7F3C74B0DA2E3CAE81F31FFD0"/>
              </w:placeholder>
              <w15:appearance w15:val="hidden"/>
              <w:text/>
            </w:sdtPr>
            <w:sdtEndPr>
              <w:rPr>
                <w:sz w:val="72"/>
                <w:szCs w:val="72"/>
                <w:lang w:val="en-GB"/>
              </w:rPr>
            </w:sdtEndPr>
            <w:sdtContent>
              <w:p w:rsidRPr="00570E5F" w:rsidR="003A4A4A" w:rsidP="001F3C31" w:rsidRDefault="001F3C31" w14:paraId="54326397" w14:textId="2222BEC1">
                <w:pPr>
                  <w:pStyle w:val="Title"/>
                  <w:framePr w:hSpace="180" w:wrap="notBeside" w:hAnchor="margin" w:y="-480"/>
                  <w:rPr>
                    <w:lang w:val="en-GB"/>
                  </w:rPr>
                </w:pPr>
                <w:r w:rsidRPr="00E45E46">
                  <w:rPr>
                    <w:sz w:val="72"/>
                    <w:szCs w:val="72"/>
                    <w:lang w:val="en-GB"/>
                  </w:rPr>
                  <w:t>moving towards personalised care</w:t>
                </w:r>
              </w:p>
            </w:sdtContent>
          </w:sdt>
          <w:p w:rsidR="00F60817" w:rsidP="12F5E021" w:rsidRDefault="00F60817" w14:paraId="6174D281" w14:textId="71C3ECB9">
            <w:pPr>
              <w:pStyle w:val="Heading1"/>
              <w:rPr>
                <w:lang w:val="en-GB"/>
              </w:rPr>
            </w:pPr>
            <w:sdt>
              <w:sdtPr>
                <w:id w:val="2000612752"/>
                <w:text/>
                <w:alias w:val="Enter the event description heading:"/>
                <w15:appearance w15:val="hidden"/>
                <w:tag w:val="Enter the event description heading:"/>
                <w:placeholder>
                  <w:docPart w:val="67CD68511E3246A5A5B0BB3698F1E92C"/>
                </w:placeholder>
                <w:rPr>
                  <w:lang w:val="en-GB"/>
                </w:rPr>
              </w:sdtPr>
              <w:sdtContent>
                <w:r w:rsidRPr="12F5E021" w:rsidR="00F60817">
                  <w:rPr>
                    <w:lang w:val="en-GB"/>
                  </w:rPr>
                  <w:t>Why the change?</w:t>
                </w:r>
              </w:sdtContent>
              <w:sdtEndPr>
                <w:rPr>
                  <w:lang w:val="en-GB"/>
                </w:rPr>
              </w:sdtEndPr>
            </w:sdt>
          </w:p>
          <w:p w:rsidR="12F5E021" w:rsidP="12F5E021" w:rsidRDefault="12F5E021" w14:paraId="2E06A082" w14:textId="29FBCB8E">
            <w:pPr>
              <w:pStyle w:val="Normal"/>
              <w:rPr>
                <w:lang w:val="en-GB"/>
              </w:rPr>
            </w:pPr>
          </w:p>
          <w:p w:rsidR="00F60817" w:rsidP="001F3C31" w:rsidRDefault="00E40E36" w14:paraId="428A4042" w14:textId="1E198D57">
            <w:pPr>
              <w:framePr w:hSpace="180" w:wrap="notBeside" w:hAnchor="margin" w:y="-480"/>
              <w:rPr>
                <w:lang w:val="en-GB"/>
              </w:rPr>
            </w:pPr>
            <w:r w:rsidRPr="38C04227" w:rsidR="00E40E36">
              <w:rPr>
                <w:lang w:val="en-GB"/>
              </w:rPr>
              <w:t xml:space="preserve">X </w:t>
            </w:r>
            <w:r w:rsidRPr="38C04227" w:rsidR="00F60817">
              <w:rPr>
                <w:lang w:val="en-GB"/>
              </w:rPr>
              <w:t>Surgery</w:t>
            </w:r>
            <w:r w:rsidRPr="38C04227" w:rsidR="00E40E36">
              <w:rPr>
                <w:lang w:val="en-GB"/>
              </w:rPr>
              <w:t xml:space="preserve"> is moving </w:t>
            </w:r>
            <w:r w:rsidRPr="38C04227" w:rsidR="00D96C29">
              <w:rPr>
                <w:lang w:val="en-GB"/>
              </w:rPr>
              <w:t xml:space="preserve">towards a </w:t>
            </w:r>
            <w:r w:rsidRPr="38C04227" w:rsidR="00412DD5">
              <w:rPr>
                <w:lang w:val="en-GB"/>
              </w:rPr>
              <w:t>new way of working with one longer annual review appointment.</w:t>
            </w:r>
            <w:r w:rsidRPr="38C04227" w:rsidR="2BE0C5B8">
              <w:rPr>
                <w:lang w:val="en-GB"/>
              </w:rPr>
              <w:t xml:space="preserve"> You will be invited for this in/around your birth</w:t>
            </w:r>
            <w:r w:rsidRPr="38C04227" w:rsidR="56F07093">
              <w:rPr>
                <w:lang w:val="en-GB"/>
              </w:rPr>
              <w:t>day</w:t>
            </w:r>
            <w:r w:rsidRPr="38C04227" w:rsidR="2BE0C5B8">
              <w:rPr>
                <w:lang w:val="en-GB"/>
              </w:rPr>
              <w:t xml:space="preserve"> month</w:t>
            </w:r>
            <w:r w:rsidRPr="38C04227" w:rsidR="25CDAD10">
              <w:rPr>
                <w:lang w:val="en-GB"/>
              </w:rPr>
              <w:t>.</w:t>
            </w:r>
          </w:p>
          <w:p w:rsidR="12F5E021" w:rsidP="12F5E021" w:rsidRDefault="12F5E021" w14:paraId="368D54CE" w14:textId="6DA8A3AE">
            <w:pPr>
              <w:rPr>
                <w:lang w:val="en-GB"/>
              </w:rPr>
            </w:pPr>
          </w:p>
          <w:p w:rsidR="00F60817" w:rsidP="12F5E021" w:rsidRDefault="00F60817" w14:paraId="4A0F8F13" w14:textId="51A44EF0">
            <w:pPr>
              <w:rPr>
                <w:lang w:val="en-GB"/>
              </w:rPr>
            </w:pPr>
            <w:r w:rsidRPr="12F5E021" w:rsidR="00F60817">
              <w:rPr>
                <w:lang w:val="en-GB"/>
              </w:rPr>
              <w:t>We want you to be able to have more of a say in how your conditions are managed and give you the opportunity to discuss what is most important to you.</w:t>
            </w:r>
          </w:p>
          <w:p w:rsidRPr="00570E5F" w:rsidR="00455A81" w:rsidP="38C04227" w:rsidRDefault="3979C3DA" w14:paraId="58343372" w14:textId="392C4455">
            <w:pPr>
              <w:framePr w:hSpace="180" w:wrap="notBeside" w:hAnchor="margin" w:y="-480"/>
              <w:rPr>
                <w:lang w:val="en-GB"/>
              </w:rPr>
            </w:pPr>
            <w:r w:rsidRPr="38C04227" w:rsidR="1806B68A">
              <w:rPr>
                <w:lang w:val="en-GB"/>
              </w:rPr>
              <w:t xml:space="preserve">If you would like to get </w:t>
            </w:r>
            <w:r w:rsidRPr="38C04227" w:rsidR="5252FABA">
              <w:rPr>
                <w:lang w:val="en-GB"/>
              </w:rPr>
              <w:t xml:space="preserve">more information about </w:t>
            </w:r>
            <w:r w:rsidRPr="38C04227" w:rsidR="74933341">
              <w:rPr>
                <w:lang w:val="en-GB"/>
              </w:rPr>
              <w:t xml:space="preserve">the process </w:t>
            </w:r>
            <w:r w:rsidRPr="38C04227" w:rsidR="5252FABA">
              <w:rPr>
                <w:lang w:val="en-GB"/>
              </w:rPr>
              <w:t>please</w:t>
            </w:r>
            <w:r w:rsidRPr="38C04227" w:rsidR="74933341">
              <w:rPr>
                <w:lang w:val="en-GB"/>
              </w:rPr>
              <w:t xml:space="preserve"> come and speak to us at the surgery or do</w:t>
            </w:r>
            <w:r w:rsidRPr="38C04227" w:rsidR="5252FABA">
              <w:rPr>
                <w:lang w:val="en-GB"/>
              </w:rPr>
              <w:t xml:space="preserve"> get in contact via phone, </w:t>
            </w:r>
            <w:r w:rsidRPr="38C04227" w:rsidR="5252FABA">
              <w:rPr>
                <w:lang w:val="en-GB"/>
              </w:rPr>
              <w:t>website</w:t>
            </w:r>
            <w:r w:rsidRPr="38C04227" w:rsidR="5252FABA">
              <w:rPr>
                <w:lang w:val="en-GB"/>
              </w:rPr>
              <w:t xml:space="preserve"> or online request.</w:t>
            </w:r>
          </w:p>
          <w:p w:rsidRPr="00570E5F" w:rsidR="00455A81" w:rsidP="38C04227" w:rsidRDefault="3979C3DA" w14:paraId="3513260F" w14:textId="66109DD8">
            <w:pPr>
              <w:pStyle w:val="Normal"/>
              <w:framePr w:hSpace="180" w:wrap="notBeside" w:hAnchor="margin" w:y="-480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FFFFFF" w:themeColor="background1" w:themeTint="FF" w:themeShade="FF"/>
                <w:sz w:val="24"/>
                <w:szCs w:val="24"/>
                <w:lang w:val="en-GB"/>
              </w:rPr>
            </w:pPr>
            <w:r w:rsidR="4121082D">
              <w:drawing>
                <wp:inline wp14:editId="37EA2874" wp14:anchorId="7C75828F">
                  <wp:extent cx="1806547" cy="610378"/>
                  <wp:effectExtent l="0" t="0" r="0" b="0"/>
                  <wp:docPr id="466004049" name="Picture 2" descr="3. Respiratory System – SW London Integrated Medicines Optimisation ...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/>
                        </pic:nvPicPr>
                        <pic:blipFill>
                          <a:blip r:embed="R98d6b520fc7c450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806547" cy="610378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570E5F" w:rsidR="00455A81" w:rsidP="38C04227" w:rsidRDefault="3979C3DA" w14:paraId="48D6098F" w14:textId="22442909">
            <w:pPr>
              <w:pStyle w:val="Normal"/>
              <w:framePr w:hSpace="180" w:wrap="notBeside" w:hAnchor="margin" w:y="-480"/>
            </w:pPr>
          </w:p>
        </w:tc>
        <w:tc>
          <w:tcPr>
            <w:tcW w:w="3600" w:type="dxa"/>
            <w:tcMar/>
          </w:tcPr>
          <w:tbl>
            <w:tblPr>
              <w:tblpPr w:leftFromText="180" w:rightFromText="180" w:vertAnchor="page" w:horzAnchor="margin" w:tblpX="-60" w:tblpY="461"/>
              <w:tblOverlap w:val="never"/>
              <w:tblW w:w="3846" w:type="dxa"/>
              <w:tblBorders>
                <w:left w:val="single" w:color="FFFFFF" w:themeColor="background1" w:sz="48" w:space="0"/>
                <w:insideH w:val="single" w:color="FFFFFF" w:themeColor="background1" w:sz="48" w:space="0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846"/>
            </w:tblGrid>
            <w:tr w:rsidRPr="00570E5F" w:rsidR="00236FEA" w:rsidTr="38C04227" w14:paraId="137513CB" w14:textId="77777777">
              <w:trPr>
                <w:trHeight w:val="11447" w:hRule="exact"/>
              </w:trPr>
              <w:tc>
                <w:tcPr>
                  <w:tcW w:w="3846" w:type="dxa"/>
                  <w:tcBorders>
                    <w:top w:val="nil"/>
                    <w:bottom w:val="single" w:color="FFFFFF" w:themeColor="background1" w:sz="48" w:space="0"/>
                  </w:tcBorders>
                  <w:shd w:val="clear" w:color="auto" w:fill="197EAA" w:themeFill="accent2" w:themeFillShade="BF"/>
                  <w:tcMar/>
                  <w:vAlign w:val="center"/>
                </w:tcPr>
                <w:p w:rsidRPr="00922F0F" w:rsidR="00236FEA" w:rsidP="004C14BE" w:rsidRDefault="004C14BE" w14:paraId="563991E2" w14:textId="25D6E305">
                  <w:pPr>
                    <w:pStyle w:val="Heading2"/>
                    <w:spacing w:after="240"/>
                    <w:rPr>
                      <w:sz w:val="40"/>
                      <w:szCs w:val="40"/>
                      <w:lang w:val="en-GB"/>
                    </w:rPr>
                  </w:pPr>
                  <w:sdt>
                    <w:sdtPr>
                      <w:rPr>
                        <w:sz w:val="40"/>
                        <w:szCs w:val="40"/>
                        <w:lang w:val="en-GB"/>
                      </w:rPr>
                      <w:alias w:val="Enter heading 2:"/>
                      <w:tag w:val="Enter heading 2:"/>
                      <w:id w:val="2068918032"/>
                      <w:placeholder>
                        <w:docPart w:val="155ADCEB77774F9D98202314ECFA90FF"/>
                      </w:placeholder>
                      <w15:appearance w15:val="hidden"/>
                      <w:text/>
                    </w:sdtPr>
                    <w:sdtEndPr/>
                    <w:sdtContent>
                      <w:r w:rsidRPr="00922F0F" w:rsidR="003F740D">
                        <w:rPr>
                          <w:sz w:val="40"/>
                          <w:szCs w:val="40"/>
                          <w:lang w:val="en-GB"/>
                        </w:rPr>
                        <w:t>WHAT TO EXPECT DURING YOUR LONG-TERM CONDITIONS REVIEW</w:t>
                      </w:r>
                    </w:sdtContent>
                  </w:sdt>
                </w:p>
                <w:sdt>
                  <w:sdtPr>
                    <w:rPr>
                      <w:lang w:val="en-GB"/>
                    </w:rPr>
                    <w:alias w:val="Dividing line graphic:"/>
                    <w:tag w:val="Dividing line graphic:"/>
                    <w:id w:val="-279119489"/>
                    <w:placeholder>
                      <w:docPart w:val="AAF7640B776A41EBAE3C5878D12E6C8D"/>
                    </w:placeholder>
                    <w:temporary/>
                    <w:showingPlcHdr/>
                    <w15:appearance w15:val="hidden"/>
                  </w:sdtPr>
                  <w:sdtEndPr>
                    <w:rPr>
                      <w:lang w:val="en-GB"/>
                    </w:rPr>
                  </w:sdtEndPr>
                  <w:sdtContent>
                    <w:p w:rsidRPr="00570E5F" w:rsidR="00236FEA" w:rsidP="004C14BE" w:rsidRDefault="00236FEA" w14:paraId="799E6A42" w14:textId="77777777">
                      <w:pPr>
                        <w:pStyle w:val="Line"/>
                        <w:rPr>
                          <w:lang w:val="en-GB"/>
                        </w:rPr>
                      </w:pPr>
                      <w:r w:rsidRPr="00570E5F">
                        <w:rPr>
                          <w:lang w:val="en-GB" w:bidi="en-GB"/>
                        </w:rPr>
                        <w:t>____</w:t>
                      </w:r>
                    </w:p>
                  </w:sdtContent>
                </w:sdt>
                <w:p w:rsidRPr="00F60817" w:rsidR="00236FEA" w:rsidP="004C14BE" w:rsidRDefault="004C14BE" w14:paraId="4D5F5A0A" w14:textId="5E013AD5">
                  <w:pPr>
                    <w:pStyle w:val="Heading2"/>
                    <w:jc w:val="left"/>
                    <w:rPr>
                      <w:sz w:val="32"/>
                      <w:szCs w:val="32"/>
                      <w:lang w:val="en-GB"/>
                    </w:rPr>
                  </w:pPr>
                  <w:sdt>
                    <w:sdtPr>
                      <w:rPr>
                        <w:sz w:val="32"/>
                        <w:szCs w:val="32"/>
                        <w:lang w:val="en-GB"/>
                      </w:rPr>
                      <w:alias w:val="Enter heading 2:"/>
                      <w:tag w:val="Enter heading 2:"/>
                      <w:id w:val="-619531705"/>
                      <w:placeholder>
                        <w:docPart w:val="D37755AD3D3E43A3B582C0E59923F0FE"/>
                      </w:placeholder>
                      <w15:appearance w15:val="hidden"/>
                      <w:text/>
                    </w:sdtPr>
                    <w:sdtEndPr/>
                    <w:sdtContent>
                      <w:r w:rsidRPr="00F60817" w:rsidR="00E40E36">
                        <w:rPr>
                          <w:sz w:val="32"/>
                          <w:szCs w:val="32"/>
                          <w:lang w:val="en-GB"/>
                        </w:rPr>
                        <w:t>Tests and checks with a healthcare assistant</w:t>
                      </w:r>
                      <w:r w:rsidRPr="00F60817" w:rsidR="003F740D">
                        <w:rPr>
                          <w:sz w:val="32"/>
                          <w:szCs w:val="32"/>
                          <w:lang w:val="en-GB"/>
                        </w:rPr>
                        <w:t xml:space="preserve"> to monitor your condition</w:t>
                      </w:r>
                    </w:sdtContent>
                  </w:sdt>
                </w:p>
                <w:sdt>
                  <w:sdtPr>
                    <w:rPr>
                      <w:lang w:val="en-GB"/>
                    </w:rPr>
                    <w:alias w:val="Dividing line graphic:"/>
                    <w:tag w:val="Dividing line graphic:"/>
                    <w:id w:val="576019419"/>
                    <w:placeholder>
                      <w:docPart w:val="9739E61ABF56446193266AB6C641D66E"/>
                    </w:placeholder>
                    <w:temporary/>
                    <w:showingPlcHdr/>
                    <w15:appearance w15:val="hidden"/>
                  </w:sdtPr>
                  <w:sdtEndPr>
                    <w:rPr>
                      <w:lang w:val="en-GB"/>
                    </w:rPr>
                  </w:sdtEndPr>
                  <w:sdtContent>
                    <w:p w:rsidRPr="00570E5F" w:rsidR="00236FEA" w:rsidP="004C14BE" w:rsidRDefault="00236FEA" w14:paraId="5E0E1968" w14:textId="77777777">
                      <w:pPr>
                        <w:pStyle w:val="Line"/>
                        <w:rPr>
                          <w:lang w:val="en-GB"/>
                        </w:rPr>
                      </w:pPr>
                      <w:r w:rsidRPr="00570E5F">
                        <w:rPr>
                          <w:lang w:val="en-GB" w:bidi="en-GB"/>
                        </w:rPr>
                        <w:t>____</w:t>
                      </w:r>
                    </w:p>
                  </w:sdtContent>
                </w:sdt>
                <w:p w:rsidRPr="006E5CD5" w:rsidR="00236FEA" w:rsidP="004C14BE" w:rsidRDefault="004C14BE" w14:paraId="5DF19A93" w14:textId="12463986">
                  <w:pPr>
                    <w:pStyle w:val="Heading2"/>
                    <w:jc w:val="left"/>
                    <w:rPr>
                      <w:sz w:val="32"/>
                      <w:szCs w:val="32"/>
                      <w:lang w:val="en-GB"/>
                    </w:rPr>
                  </w:pPr>
                  <w:sdt>
                    <w:sdtPr>
                      <w:rPr>
                        <w:noProof/>
                        <w:sz w:val="32"/>
                        <w:szCs w:val="32"/>
                      </w:rPr>
                      <w:alias w:val="Enter heading 2:"/>
                      <w:tag w:val="Enter heading 2:"/>
                      <w:id w:val="-273402092"/>
                      <w:placeholder>
                        <w:docPart w:val="14A94F131FF14F12B077E9F2BF83BDA3"/>
                      </w:placeholder>
                      <w15:appearance w15:val="hidden"/>
                      <w:text/>
                    </w:sdtPr>
                    <w:sdtEndPr/>
                    <w:sdtContent>
                      <w:r w:rsidRPr="006E5CD5" w:rsidR="00455A81">
                        <w:rPr>
                          <w:noProof/>
                          <w:sz w:val="32"/>
                          <w:szCs w:val="32"/>
                        </w:rPr>
                        <w:t>Your results will be shared with you so you can think about what is most important to you and any questions</w:t>
                      </w:r>
                    </w:sdtContent>
                  </w:sdt>
                </w:p>
                <w:sdt>
                  <w:sdtPr>
                    <w:rPr>
                      <w:lang w:val="en-GB"/>
                    </w:rPr>
                    <w:alias w:val="Dividing line graphic:"/>
                    <w:tag w:val="Dividing line graphic:"/>
                    <w:id w:val="-1704001379"/>
                    <w:placeholder>
                      <w:docPart w:val="A51DCA2342544F398412CC635565923D"/>
                    </w:placeholder>
                    <w:temporary/>
                    <w:showingPlcHdr/>
                    <w15:appearance w15:val="hidden"/>
                  </w:sdtPr>
                  <w:sdtEndPr>
                    <w:rPr>
                      <w:lang w:val="en-GB"/>
                    </w:rPr>
                  </w:sdtEndPr>
                  <w:sdtContent>
                    <w:p w:rsidRPr="00570E5F" w:rsidR="00236FEA" w:rsidP="004C14BE" w:rsidRDefault="00236FEA" w14:paraId="18C3D38B" w14:textId="77777777">
                      <w:pPr>
                        <w:pStyle w:val="Line"/>
                        <w:rPr>
                          <w:lang w:val="en-GB"/>
                        </w:rPr>
                      </w:pPr>
                      <w:r w:rsidRPr="00570E5F">
                        <w:rPr>
                          <w:lang w:val="en-GB" w:bidi="en-GB"/>
                        </w:rPr>
                        <w:t>____</w:t>
                      </w:r>
                    </w:p>
                  </w:sdtContent>
                </w:sdt>
                <w:p w:rsidRPr="00F60817" w:rsidR="00F60817" w:rsidP="004C14BE" w:rsidRDefault="004C14BE" w14:paraId="47006EBF" w14:textId="04C7ACAE">
                  <w:pPr>
                    <w:pStyle w:val="Heading2"/>
                    <w:jc w:val="left"/>
                    <w:rPr>
                      <w:sz w:val="32"/>
                      <w:szCs w:val="32"/>
                      <w:lang w:val="en-GB"/>
                    </w:rPr>
                  </w:pPr>
                  <w:sdt>
                    <w:sdtPr>
                      <w:id w:val="978736480"/>
                      <w:text/>
                      <w:alias w:val="Enter heading 2:"/>
                      <w15:appearance w15:val="hidden"/>
                      <w:tag w:val="Enter heading 2:"/>
                      <w:placeholder>
                        <w:docPart w:val="DAF289E37A584B169FA7FE97CC4A5C28"/>
                      </w:placeholder>
                      <w:rPr>
                        <w:sz w:val="32"/>
                        <w:szCs w:val="32"/>
                        <w:lang w:val="en-GB"/>
                      </w:rPr>
                    </w:sdtPr>
                    <w:sdtContent>
                      <w:r w:rsidRPr="12F5E021" w:rsidR="00F60817">
                        <w:rPr>
                          <w:sz w:val="32"/>
                          <w:szCs w:val="32"/>
                          <w:lang w:val="en-GB"/>
                        </w:rPr>
                        <w:t xml:space="preserve">Appointment with a healthcare professional i.e. GP/ANP to discuss your results and agree a shared </w:t>
                      </w:r>
                      <w:r w:rsidRPr="12F5E021" w:rsidR="00F60817">
                        <w:rPr>
                          <w:sz w:val="32"/>
                          <w:szCs w:val="32"/>
                          <w:lang w:val="en-GB"/>
                        </w:rPr>
                        <w:t>care plan which you will take away</w:t>
                      </w:r>
                    </w:sdtContent>
                    <w:sdtEndPr>
                      <w:rPr>
                        <w:sz w:val="32"/>
                        <w:szCs w:val="32"/>
                        <w:lang w:val="en-GB"/>
                      </w:rPr>
                    </w:sdtEndPr>
                  </w:sdt>
                </w:p>
                <w:p w:rsidRPr="00570E5F" w:rsidR="00236FEA" w:rsidP="12F5E021" w:rsidRDefault="00236FEA" w14:paraId="66814B57" w14:textId="15729FA7">
                  <w:pPr>
                    <w:pStyle w:val="Line"/>
                    <w:rPr>
                      <w:lang w:val="en-GB"/>
                    </w:rPr>
                  </w:pPr>
                </w:p>
                <w:p w:rsidRPr="00570E5F" w:rsidR="00236FEA" w:rsidP="12F5E021" w:rsidRDefault="00236FEA" w14:paraId="6BF2DD6B" w14:textId="5F1E932D">
                  <w:pPr>
                    <w:pStyle w:val="Heading3"/>
                    <w:keepNext w:val="1"/>
                    <w:keepLines w:val="1"/>
                    <w:spacing w:after="60" w:line="240" w:lineRule="auto"/>
                    <w:jc w:val="center"/>
                    <w:rPr>
                      <w:rFonts w:ascii="Impact" w:hAnsi="Impact" w:eastAsia="Impact" w:cs="Impact"/>
                      <w:b w:val="0"/>
                      <w:bCs w:val="0"/>
                      <w:i w:val="0"/>
                      <w:iCs w:val="0"/>
                      <w:caps w:val="1"/>
                      <w:noProof w:val="0"/>
                      <w:color w:val="FFFFFF" w:themeColor="background1" w:themeTint="FF" w:themeShade="FF"/>
                      <w:sz w:val="30"/>
                      <w:szCs w:val="30"/>
                      <w:lang w:val="en-GB"/>
                    </w:rPr>
                  </w:pPr>
                  <w:r w:rsidRPr="12F5E021" w:rsidR="7D3C8E0C">
                    <w:rPr>
                      <w:rFonts w:ascii="Impact" w:hAnsi="Impact" w:eastAsia="Impact" w:cs="Impact"/>
                      <w:b w:val="0"/>
                      <w:bCs w:val="0"/>
                      <w:i w:val="0"/>
                      <w:iCs w:val="0"/>
                      <w:caps w:val="1"/>
                      <w:noProof w:val="0"/>
                      <w:color w:val="FFFFFF" w:themeColor="background1" w:themeTint="FF" w:themeShade="FF"/>
                      <w:sz w:val="30"/>
                      <w:szCs w:val="30"/>
                      <w:lang w:val="en-GB"/>
                    </w:rPr>
                    <w:t xml:space="preserve">X SURGERY </w:t>
                  </w:r>
                </w:p>
                <w:p w:rsidRPr="00570E5F" w:rsidR="00236FEA" w:rsidP="12F5E021" w:rsidRDefault="00236FEA" w14:paraId="78CD9BE7" w14:textId="229944CF">
                  <w:pPr>
                    <w:pStyle w:val="Heading3"/>
                    <w:keepNext w:val="1"/>
                    <w:keepLines w:val="1"/>
                    <w:spacing w:after="60" w:line="240" w:lineRule="auto"/>
                    <w:jc w:val="center"/>
                    <w:rPr>
                      <w:rFonts w:ascii="Impact" w:hAnsi="Impact" w:eastAsia="Impact" w:cs="Impact"/>
                      <w:b w:val="0"/>
                      <w:bCs w:val="0"/>
                      <w:i w:val="0"/>
                      <w:iCs w:val="0"/>
                      <w:caps w:val="1"/>
                      <w:noProof w:val="0"/>
                      <w:color w:val="FFFFFF" w:themeColor="background1" w:themeTint="FF" w:themeShade="FF"/>
                      <w:sz w:val="30"/>
                      <w:szCs w:val="30"/>
                      <w:lang w:val="en-GB"/>
                    </w:rPr>
                  </w:pPr>
                  <w:r w:rsidRPr="12F5E021" w:rsidR="7D3C8E0C">
                    <w:rPr>
                      <w:rFonts w:ascii="Impact" w:hAnsi="Impact" w:eastAsia="Impact" w:cs="Impact"/>
                      <w:b w:val="0"/>
                      <w:bCs w:val="0"/>
                      <w:i w:val="0"/>
                      <w:iCs w:val="0"/>
                      <w:caps w:val="1"/>
                      <w:noProof w:val="0"/>
                      <w:color w:val="FFFFFF" w:themeColor="background1" w:themeTint="FF" w:themeShade="FF"/>
                      <w:sz w:val="30"/>
                      <w:szCs w:val="30"/>
                      <w:lang w:val="en-GB"/>
                    </w:rPr>
                    <w:t>ADDRESS</w:t>
                  </w:r>
                </w:p>
                <w:p w:rsidRPr="00570E5F" w:rsidR="00236FEA" w:rsidP="12F5E021" w:rsidRDefault="00236FEA" w14:paraId="450E25F0" w14:textId="6F9C6A13">
                  <w:pPr>
                    <w:spacing w:after="0" w:line="240" w:lineRule="auto"/>
                    <w:jc w:val="center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FFFFFF" w:themeColor="background1" w:themeTint="FF" w:themeShade="FF"/>
                      <w:sz w:val="24"/>
                      <w:szCs w:val="24"/>
                      <w:lang w:val="en-GB"/>
                    </w:rPr>
                  </w:pPr>
                  <w:r w:rsidRPr="12F5E021" w:rsidR="7D3C8E0C"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FFFFFF" w:themeColor="background1" w:themeTint="FF" w:themeShade="FF"/>
                      <w:sz w:val="24"/>
                      <w:szCs w:val="24"/>
                      <w:lang w:val="en-GB"/>
                    </w:rPr>
                    <w:t xml:space="preserve">  Telephone No. </w:t>
                  </w:r>
                </w:p>
                <w:p w:rsidRPr="00570E5F" w:rsidR="00236FEA" w:rsidP="12F5E021" w:rsidRDefault="00236FEA" w14:paraId="60EB822A" w14:textId="453F045B">
                  <w:pPr>
                    <w:spacing w:before="280" w:after="0" w:line="240" w:lineRule="auto"/>
                    <w:jc w:val="center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FFFFFF" w:themeColor="background1" w:themeTint="FF" w:themeShade="FF"/>
                      <w:sz w:val="24"/>
                      <w:szCs w:val="24"/>
                      <w:lang w:val="en-GB"/>
                    </w:rPr>
                  </w:pPr>
                  <w:r w:rsidRPr="38C04227" w:rsidR="23BED0AB"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FFFFFF" w:themeColor="background1" w:themeTint="FF" w:themeShade="FF"/>
                      <w:sz w:val="24"/>
                      <w:szCs w:val="24"/>
                      <w:lang w:val="en-GB"/>
                    </w:rPr>
                    <w:t xml:space="preserve">  Web Address </w:t>
                  </w:r>
                </w:p>
                <w:p w:rsidRPr="00570E5F" w:rsidR="00236FEA" w:rsidP="38C04227" w:rsidRDefault="00236FEA" w14:paraId="06B7664A" w14:textId="301034A4">
                  <w:pPr>
                    <w:pStyle w:val="Date"/>
                    <w:spacing w:before="280" w:after="0" w:line="240" w:lineRule="auto"/>
                    <w:jc w:val="center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FFFFFF" w:themeColor="background1" w:themeTint="FF" w:themeShade="FF"/>
                      <w:sz w:val="24"/>
                      <w:szCs w:val="24"/>
                      <w:lang w:val="en-GB"/>
                    </w:rPr>
                  </w:pPr>
                  <w:r w:rsidRPr="38C04227" w:rsidR="23BED0AB"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FFFFFF" w:themeColor="background1" w:themeTint="FF" w:themeShade="FF"/>
                      <w:sz w:val="24"/>
                      <w:szCs w:val="24"/>
                      <w:lang w:val="en-GB"/>
                    </w:rPr>
                    <w:t>?QRCODE</w:t>
                  </w:r>
                </w:p>
                <w:p w:rsidRPr="00570E5F" w:rsidR="00236FEA" w:rsidP="12F5E021" w:rsidRDefault="00236FEA" w14:paraId="60540C9F" w14:textId="1BB97BC0">
                  <w:pPr>
                    <w:pStyle w:val="Heading2"/>
                  </w:pPr>
                </w:p>
              </w:tc>
            </w:tr>
          </w:tbl>
          <w:p w:rsidRPr="00570E5F" w:rsidR="00423F28" w:rsidP="001F3C31" w:rsidRDefault="00423F28" w14:paraId="58A3D2C8" w14:textId="77777777">
            <w:pPr>
              <w:framePr w:hSpace="180" w:wrap="notBeside" w:hAnchor="margin" w:y="-480"/>
              <w:rPr>
                <w:lang w:val="en-GB"/>
              </w:rPr>
            </w:pPr>
          </w:p>
        </w:tc>
      </w:tr>
    </w:tbl>
    <w:p w:rsidRPr="00570E5F" w:rsidR="00DD2A04" w:rsidP="00044307" w:rsidRDefault="00DD2A04" w14:paraId="0C78B1D7" w14:textId="1A4E9A7F">
      <w:pPr>
        <w:pStyle w:val="NoSpacing"/>
        <w:rPr>
          <w:lang w:val="en-GB"/>
        </w:rPr>
      </w:pPr>
    </w:p>
    <w:sectPr w:rsidRPr="00570E5F" w:rsidR="00DD2A04" w:rsidSect="00455A81">
      <w:footerReference w:type="default" r:id="rId13"/>
      <w:pgSz w:w="11906" w:h="16838" w:orient="portrait" w:code="9"/>
      <w:pgMar w:top="720" w:right="720" w:bottom="288" w:left="720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33342" w:rsidP="00AB6948" w:rsidRDefault="00533342" w14:paraId="05A8EC99" w14:textId="77777777">
      <w:pPr>
        <w:spacing w:after="0" w:line="240" w:lineRule="auto"/>
      </w:pPr>
      <w:r>
        <w:separator/>
      </w:r>
    </w:p>
  </w:endnote>
  <w:endnote w:type="continuationSeparator" w:id="0">
    <w:p w:rsidR="00533342" w:rsidP="00AB6948" w:rsidRDefault="00533342" w14:paraId="7F98398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CF023A1" w:rsidTr="1CF023A1" w14:paraId="05EAACD2" w14:textId="77777777">
      <w:trPr>
        <w:trHeight w:val="300"/>
      </w:trPr>
      <w:tc>
        <w:tcPr>
          <w:tcW w:w="3485" w:type="dxa"/>
        </w:tcPr>
        <w:p w:rsidR="1CF023A1" w:rsidP="1CF023A1" w:rsidRDefault="1CF023A1" w14:paraId="55ADCC86" w14:textId="180EAE91">
          <w:pPr>
            <w:pStyle w:val="Header"/>
            <w:ind w:left="-115"/>
          </w:pPr>
        </w:p>
      </w:tc>
      <w:tc>
        <w:tcPr>
          <w:tcW w:w="3485" w:type="dxa"/>
        </w:tcPr>
        <w:p w:rsidR="1CF023A1" w:rsidP="1CF023A1" w:rsidRDefault="1CF023A1" w14:paraId="105CA98E" w14:textId="3D896DC6">
          <w:pPr>
            <w:pStyle w:val="Header"/>
            <w:jc w:val="center"/>
          </w:pPr>
        </w:p>
      </w:tc>
      <w:tc>
        <w:tcPr>
          <w:tcW w:w="3485" w:type="dxa"/>
        </w:tcPr>
        <w:p w:rsidR="1CF023A1" w:rsidP="1CF023A1" w:rsidRDefault="1CF023A1" w14:paraId="735E0519" w14:textId="683DDDB2">
          <w:pPr>
            <w:pStyle w:val="Header"/>
            <w:ind w:right="-115"/>
            <w:jc w:val="right"/>
          </w:pPr>
        </w:p>
      </w:tc>
    </w:tr>
  </w:tbl>
  <w:p w:rsidR="1CF023A1" w:rsidP="1CF023A1" w:rsidRDefault="1CF023A1" w14:paraId="648DB9A9" w14:textId="70EA72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33342" w:rsidP="00AB6948" w:rsidRDefault="00533342" w14:paraId="213402A2" w14:textId="77777777">
      <w:pPr>
        <w:spacing w:after="0" w:line="240" w:lineRule="auto"/>
      </w:pPr>
      <w:r>
        <w:separator/>
      </w:r>
    </w:p>
  </w:footnote>
  <w:footnote w:type="continuationSeparator" w:id="0">
    <w:p w:rsidR="00533342" w:rsidP="00AB6948" w:rsidRDefault="00533342" w14:paraId="6A94C4F1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407D4216"/>
    <w:multiLevelType w:val="hybridMultilevel"/>
    <w:tmpl w:val="7CE838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5902284">
    <w:abstractNumId w:val="9"/>
  </w:num>
  <w:num w:numId="2" w16cid:durableId="1837258408">
    <w:abstractNumId w:val="7"/>
  </w:num>
  <w:num w:numId="3" w16cid:durableId="952134397">
    <w:abstractNumId w:val="6"/>
  </w:num>
  <w:num w:numId="4" w16cid:durableId="1122722315">
    <w:abstractNumId w:val="5"/>
  </w:num>
  <w:num w:numId="5" w16cid:durableId="1677342221">
    <w:abstractNumId w:val="4"/>
  </w:num>
  <w:num w:numId="6" w16cid:durableId="567376861">
    <w:abstractNumId w:val="8"/>
  </w:num>
  <w:num w:numId="7" w16cid:durableId="1301611728">
    <w:abstractNumId w:val="3"/>
  </w:num>
  <w:num w:numId="8" w16cid:durableId="1046224253">
    <w:abstractNumId w:val="2"/>
  </w:num>
  <w:num w:numId="9" w16cid:durableId="131948473">
    <w:abstractNumId w:val="1"/>
  </w:num>
  <w:num w:numId="10" w16cid:durableId="1180242063">
    <w:abstractNumId w:val="0"/>
  </w:num>
  <w:num w:numId="11" w16cid:durableId="211211667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removePersonalInformation/>
  <w:removeDateAndTime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C31"/>
    <w:rsid w:val="00044307"/>
    <w:rsid w:val="00054D84"/>
    <w:rsid w:val="00067228"/>
    <w:rsid w:val="00190F23"/>
    <w:rsid w:val="00194E9C"/>
    <w:rsid w:val="001C290A"/>
    <w:rsid w:val="001D3B47"/>
    <w:rsid w:val="001F3C31"/>
    <w:rsid w:val="00236FEA"/>
    <w:rsid w:val="00254075"/>
    <w:rsid w:val="0027400C"/>
    <w:rsid w:val="002A0BAC"/>
    <w:rsid w:val="002C65CB"/>
    <w:rsid w:val="002D469D"/>
    <w:rsid w:val="0034164E"/>
    <w:rsid w:val="003A4A4A"/>
    <w:rsid w:val="003F4359"/>
    <w:rsid w:val="003F740D"/>
    <w:rsid w:val="00412DD5"/>
    <w:rsid w:val="00423F28"/>
    <w:rsid w:val="00425C2B"/>
    <w:rsid w:val="00455A81"/>
    <w:rsid w:val="004A1A52"/>
    <w:rsid w:val="004B6545"/>
    <w:rsid w:val="004C14BE"/>
    <w:rsid w:val="004C43EE"/>
    <w:rsid w:val="004F3408"/>
    <w:rsid w:val="00520543"/>
    <w:rsid w:val="00533342"/>
    <w:rsid w:val="00570E5F"/>
    <w:rsid w:val="005927AD"/>
    <w:rsid w:val="00627140"/>
    <w:rsid w:val="00655EA2"/>
    <w:rsid w:val="006E5CD5"/>
    <w:rsid w:val="00767651"/>
    <w:rsid w:val="007716AB"/>
    <w:rsid w:val="007E4871"/>
    <w:rsid w:val="007E4C8C"/>
    <w:rsid w:val="007F3F1B"/>
    <w:rsid w:val="00804979"/>
    <w:rsid w:val="00805A10"/>
    <w:rsid w:val="008458BC"/>
    <w:rsid w:val="008B5EC0"/>
    <w:rsid w:val="008F5234"/>
    <w:rsid w:val="00922F0F"/>
    <w:rsid w:val="009327A0"/>
    <w:rsid w:val="00981ADF"/>
    <w:rsid w:val="009C472C"/>
    <w:rsid w:val="009D3491"/>
    <w:rsid w:val="00AA4B20"/>
    <w:rsid w:val="00AB6948"/>
    <w:rsid w:val="00AC4416"/>
    <w:rsid w:val="00AD7965"/>
    <w:rsid w:val="00B01BC4"/>
    <w:rsid w:val="00B220A3"/>
    <w:rsid w:val="00B2335D"/>
    <w:rsid w:val="00B70B23"/>
    <w:rsid w:val="00BB702B"/>
    <w:rsid w:val="00C175B1"/>
    <w:rsid w:val="00C23D95"/>
    <w:rsid w:val="00C87D9E"/>
    <w:rsid w:val="00CB26AC"/>
    <w:rsid w:val="00D941CB"/>
    <w:rsid w:val="00D96C29"/>
    <w:rsid w:val="00DD2A04"/>
    <w:rsid w:val="00E40E36"/>
    <w:rsid w:val="00E45E46"/>
    <w:rsid w:val="00E4683F"/>
    <w:rsid w:val="00E85A56"/>
    <w:rsid w:val="00F07985"/>
    <w:rsid w:val="00F1347B"/>
    <w:rsid w:val="00F3181F"/>
    <w:rsid w:val="00F60817"/>
    <w:rsid w:val="00FB6E17"/>
    <w:rsid w:val="0777DF09"/>
    <w:rsid w:val="12F5E021"/>
    <w:rsid w:val="1806B68A"/>
    <w:rsid w:val="1CF023A1"/>
    <w:rsid w:val="1E0EF97D"/>
    <w:rsid w:val="23073CFA"/>
    <w:rsid w:val="23BED0AB"/>
    <w:rsid w:val="25CDAD10"/>
    <w:rsid w:val="2BE0C5B8"/>
    <w:rsid w:val="3300E39E"/>
    <w:rsid w:val="3573FCB6"/>
    <w:rsid w:val="36C74283"/>
    <w:rsid w:val="38C04227"/>
    <w:rsid w:val="3979C3DA"/>
    <w:rsid w:val="3A9C436A"/>
    <w:rsid w:val="3AF3BDF8"/>
    <w:rsid w:val="4121082D"/>
    <w:rsid w:val="43D48467"/>
    <w:rsid w:val="5252FABA"/>
    <w:rsid w:val="56F07093"/>
    <w:rsid w:val="59936510"/>
    <w:rsid w:val="5A66AFA9"/>
    <w:rsid w:val="5C93AA64"/>
    <w:rsid w:val="5D167011"/>
    <w:rsid w:val="6254F199"/>
    <w:rsid w:val="74933341"/>
    <w:rsid w:val="7BAA6E70"/>
    <w:rsid w:val="7D3C8E0C"/>
    <w:rsid w:val="7E964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BCB77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hAnsiTheme="majorHAnsi" w:eastAsiaTheme="majorEastAsia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hAnsiTheme="majorHAnsi" w:eastAsiaTheme="majorEastAsia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hAnsiTheme="majorHAnsi" w:eastAsiaTheme="majorEastAsia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2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styleId="SubtitleChar" w:customStyle="1">
    <w:name w:val="Subtitle Char"/>
    <w:basedOn w:val="DefaultParagraphFont"/>
    <w:link w:val="Subtitle"/>
    <w:uiPriority w:val="2"/>
    <w:rsid w:val="00AC4416"/>
    <w:rPr>
      <w:rFonts w:asciiTheme="majorHAnsi" w:hAnsiTheme="majorHAnsi" w:eastAsiaTheme="majorEastAsia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hAnsiTheme="majorHAnsi" w:eastAsiaTheme="majorEastAsia" w:cstheme="majorBidi"/>
      <w:caps/>
      <w:kern w:val="28"/>
      <w:sz w:val="88"/>
      <w:szCs w:val="88"/>
    </w:rPr>
  </w:style>
  <w:style w:type="character" w:styleId="TitleChar" w:customStyle="1">
    <w:name w:val="Title Char"/>
    <w:basedOn w:val="DefaultParagraphFont"/>
    <w:link w:val="Title"/>
    <w:uiPriority w:val="1"/>
    <w:rPr>
      <w:rFonts w:asciiTheme="majorHAnsi" w:hAnsiTheme="majorHAnsi" w:eastAsiaTheme="majorEastAsia" w:cstheme="majorBidi"/>
      <w:caps/>
      <w:kern w:val="28"/>
      <w:sz w:val="88"/>
      <w:szCs w:val="88"/>
    </w:rPr>
  </w:style>
  <w:style w:type="character" w:styleId="Heading1Char" w:customStyle="1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styleId="Heading2Char" w:customStyle="1">
    <w:name w:val="Heading 2 Char"/>
    <w:basedOn w:val="DefaultParagraphFont"/>
    <w:link w:val="Heading2"/>
    <w:uiPriority w:val="3"/>
    <w:rsid w:val="007E4871"/>
    <w:rPr>
      <w:rFonts w:asciiTheme="majorHAnsi" w:hAnsiTheme="majorHAnsi" w:eastAsiaTheme="majorEastAsia" w:cstheme="majorBidi"/>
      <w:color w:val="FFFFFF" w:themeColor="background1"/>
      <w:sz w:val="34"/>
      <w:szCs w:val="34"/>
    </w:rPr>
  </w:style>
  <w:style w:type="paragraph" w:styleId="Line" w:customStyle="1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styleId="Heading3Char" w:customStyle="1">
    <w:name w:val="Heading 3 Char"/>
    <w:basedOn w:val="DefaultParagraphFont"/>
    <w:link w:val="Heading3"/>
    <w:uiPriority w:val="4"/>
    <w:rPr>
      <w:rFonts w:asciiTheme="majorHAnsi" w:hAnsiTheme="majorHAnsi" w:eastAsiaTheme="majorEastAsia" w:cstheme="majorBidi"/>
      <w:caps/>
      <w:color w:val="FFFFFF" w:themeColor="background1"/>
      <w:sz w:val="30"/>
      <w:szCs w:val="30"/>
    </w:rPr>
  </w:style>
  <w:style w:type="paragraph" w:styleId="ContactInfo" w:customStyle="1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styleId="DateChar" w:customStyle="1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styleId="Heading4Char" w:customStyle="1">
    <w:name w:val="Heading 4 Char"/>
    <w:basedOn w:val="DefaultParagraphFont"/>
    <w:link w:val="Heading4"/>
    <w:uiPriority w:val="99"/>
    <w:semiHidden/>
    <w:rsid w:val="00AC4416"/>
    <w:rPr>
      <w:rFonts w:asciiTheme="majorHAnsi" w:hAnsiTheme="majorHAnsi" w:eastAsiaTheme="majorEastAsia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color="007B73" w:themeColor="accent1" w:themeShade="BF" w:sz="2" w:space="10" w:shadow="1"/>
        <w:left w:val="single" w:color="007B73" w:themeColor="accent1" w:themeShade="BF" w:sz="2" w:space="10" w:shadow="1"/>
        <w:bottom w:val="single" w:color="007B73" w:themeColor="accent1" w:themeShade="BF" w:sz="2" w:space="10" w:shadow="1"/>
        <w:right w:val="single" w:color="007B73" w:themeColor="accent1" w:themeShade="BF" w:sz="2" w:space="10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styleId="ClosingChar" w:customStyle="1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27A8DF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27A8DF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27A8DF" w:themeColor="accent2" w:sz="24" w:space="0"/>
        <w:left w:val="single" w:color="00A59B" w:themeColor="accent1" w:sz="4" w:space="0"/>
        <w:bottom w:val="single" w:color="00A59B" w:themeColor="accent1" w:sz="4" w:space="0"/>
        <w:right w:val="single" w:color="00A59B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27A8DF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635C" w:themeColor="accent1" w:themeShade="99" w:sz="4" w:space="0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27A8DF" w:themeColor="accent2" w:sz="24" w:space="0"/>
        <w:left w:val="single" w:color="27A8DF" w:themeColor="accent2" w:sz="4" w:space="0"/>
        <w:bottom w:val="single" w:color="27A8DF" w:themeColor="accent2" w:sz="4" w:space="0"/>
        <w:right w:val="single" w:color="27A8DF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27A8DF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146588" w:themeColor="accent2" w:themeShade="99" w:sz="4" w:space="0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17483" w:themeColor="accent4" w:sz="24" w:space="0"/>
        <w:left w:val="single" w:color="287098" w:themeColor="accent3" w:sz="4" w:space="0"/>
        <w:bottom w:val="single" w:color="287098" w:themeColor="accent3" w:sz="4" w:space="0"/>
        <w:right w:val="single" w:color="287098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617483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18425B" w:themeColor="accent3" w:themeShade="99" w:sz="4" w:space="0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287098" w:themeColor="accent3" w:sz="24" w:space="0"/>
        <w:left w:val="single" w:color="617483" w:themeColor="accent4" w:sz="4" w:space="0"/>
        <w:bottom w:val="single" w:color="617483" w:themeColor="accent4" w:sz="4" w:space="0"/>
        <w:right w:val="single" w:color="617483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287098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3A454E" w:themeColor="accent4" w:themeShade="99" w:sz="4" w:space="0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7F63AB" w:themeColor="accent6" w:sz="24" w:space="0"/>
        <w:left w:val="single" w:color="555078" w:themeColor="accent5" w:sz="4" w:space="0"/>
        <w:bottom w:val="single" w:color="555078" w:themeColor="accent5" w:sz="4" w:space="0"/>
        <w:right w:val="single" w:color="555078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7F63AB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323048" w:themeColor="accent5" w:themeShade="99" w:sz="4" w:space="0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555078" w:themeColor="accent5" w:sz="24" w:space="0"/>
        <w:left w:val="single" w:color="7F63AB" w:themeColor="accent6" w:sz="4" w:space="0"/>
        <w:bottom w:val="single" w:color="7F63AB" w:themeColor="accent6" w:sz="4" w:space="0"/>
        <w:right w:val="single" w:color="7F63AB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555078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B3869" w:themeColor="accent6" w:themeShade="99" w:sz="4" w:space="0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Space="180" w:wrap="auto" w:hAnchor="page" w:xAlign="center" w:yAlign="bottom" w:hRule="exact"/>
      <w:spacing w:after="0" w:line="240" w:lineRule="auto"/>
      <w:ind w:left="2880"/>
    </w:pPr>
    <w:rPr>
      <w:rFonts w:asciiTheme="majorHAnsi" w:hAnsiTheme="majorHAnsi" w:eastAsiaTheme="majorEastAsia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hAnsiTheme="majorHAnsi" w:eastAsiaTheme="majorEastAsia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color="75FFF6" w:themeColor="accent1" w:themeTint="66" w:sz="4" w:space="0"/>
        <w:left w:val="single" w:color="75FFF6" w:themeColor="accent1" w:themeTint="66" w:sz="4" w:space="0"/>
        <w:bottom w:val="single" w:color="75FFF6" w:themeColor="accent1" w:themeTint="66" w:sz="4" w:space="0"/>
        <w:right w:val="single" w:color="75FFF6" w:themeColor="accent1" w:themeTint="66" w:sz="4" w:space="0"/>
        <w:insideH w:val="single" w:color="75FFF6" w:themeColor="accent1" w:themeTint="66" w:sz="4" w:space="0"/>
        <w:insideV w:val="single" w:color="75FFF6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30FFF2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30FFF2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color="A8DBF2" w:themeColor="accent2" w:themeTint="66" w:sz="4" w:space="0"/>
        <w:left w:val="single" w:color="A8DBF2" w:themeColor="accent2" w:themeTint="66" w:sz="4" w:space="0"/>
        <w:bottom w:val="single" w:color="A8DBF2" w:themeColor="accent2" w:themeTint="66" w:sz="4" w:space="0"/>
        <w:right w:val="single" w:color="A8DBF2" w:themeColor="accent2" w:themeTint="66" w:sz="4" w:space="0"/>
        <w:insideH w:val="single" w:color="A8DBF2" w:themeColor="accent2" w:themeTint="66" w:sz="4" w:space="0"/>
        <w:insideV w:val="single" w:color="A8DBF2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7DCAEB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7DCAEB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color="9AC9E4" w:themeColor="accent3" w:themeTint="66" w:sz="4" w:space="0"/>
        <w:left w:val="single" w:color="9AC9E4" w:themeColor="accent3" w:themeTint="66" w:sz="4" w:space="0"/>
        <w:bottom w:val="single" w:color="9AC9E4" w:themeColor="accent3" w:themeTint="66" w:sz="4" w:space="0"/>
        <w:right w:val="single" w:color="9AC9E4" w:themeColor="accent3" w:themeTint="66" w:sz="4" w:space="0"/>
        <w:insideH w:val="single" w:color="9AC9E4" w:themeColor="accent3" w:themeTint="66" w:sz="4" w:space="0"/>
        <w:insideV w:val="single" w:color="9AC9E4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67AFD7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7AFD7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color="BEC7CF" w:themeColor="accent4" w:themeTint="66" w:sz="4" w:space="0"/>
        <w:left w:val="single" w:color="BEC7CF" w:themeColor="accent4" w:themeTint="66" w:sz="4" w:space="0"/>
        <w:bottom w:val="single" w:color="BEC7CF" w:themeColor="accent4" w:themeTint="66" w:sz="4" w:space="0"/>
        <w:right w:val="single" w:color="BEC7CF" w:themeColor="accent4" w:themeTint="66" w:sz="4" w:space="0"/>
        <w:insideH w:val="single" w:color="BEC7CF" w:themeColor="accent4" w:themeTint="66" w:sz="4" w:space="0"/>
        <w:insideV w:val="single" w:color="BEC7CF" w:themeColor="accent4" w:themeTint="66" w:sz="4" w:space="0"/>
      </w:tblBorders>
    </w:tblPr>
    <w:tblStylePr w:type="firstRow">
      <w:rPr>
        <w:b/>
        <w:bCs/>
      </w:rPr>
      <w:tblPr/>
      <w:tcPr>
        <w:tcBorders>
          <w:bottom w:val="single" w:color="9DABB7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DABB7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color="B7B4CD" w:themeColor="accent5" w:themeTint="66" w:sz="4" w:space="0"/>
        <w:left w:val="single" w:color="B7B4CD" w:themeColor="accent5" w:themeTint="66" w:sz="4" w:space="0"/>
        <w:bottom w:val="single" w:color="B7B4CD" w:themeColor="accent5" w:themeTint="66" w:sz="4" w:space="0"/>
        <w:right w:val="single" w:color="B7B4CD" w:themeColor="accent5" w:themeTint="66" w:sz="4" w:space="0"/>
        <w:insideH w:val="single" w:color="B7B4CD" w:themeColor="accent5" w:themeTint="66" w:sz="4" w:space="0"/>
        <w:insideV w:val="single" w:color="B7B4CD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938FB4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38FB4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color="CBC0DD" w:themeColor="accent6" w:themeTint="66" w:sz="4" w:space="0"/>
        <w:left w:val="single" w:color="CBC0DD" w:themeColor="accent6" w:themeTint="66" w:sz="4" w:space="0"/>
        <w:bottom w:val="single" w:color="CBC0DD" w:themeColor="accent6" w:themeTint="66" w:sz="4" w:space="0"/>
        <w:right w:val="single" w:color="CBC0DD" w:themeColor="accent6" w:themeTint="66" w:sz="4" w:space="0"/>
        <w:insideH w:val="single" w:color="CBC0DD" w:themeColor="accent6" w:themeTint="66" w:sz="4" w:space="0"/>
        <w:insideV w:val="single" w:color="CBC0DD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B2A1CC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2A1CC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color="30FFF2" w:themeColor="accent1" w:themeTint="99" w:sz="2" w:space="0"/>
        <w:bottom w:val="single" w:color="30FFF2" w:themeColor="accent1" w:themeTint="99" w:sz="2" w:space="0"/>
        <w:insideH w:val="single" w:color="30FFF2" w:themeColor="accent1" w:themeTint="99" w:sz="2" w:space="0"/>
        <w:insideV w:val="single" w:color="30FFF2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30FFF2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30FFF2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color="7DCAEB" w:themeColor="accent2" w:themeTint="99" w:sz="2" w:space="0"/>
        <w:bottom w:val="single" w:color="7DCAEB" w:themeColor="accent2" w:themeTint="99" w:sz="2" w:space="0"/>
        <w:insideH w:val="single" w:color="7DCAEB" w:themeColor="accent2" w:themeTint="99" w:sz="2" w:space="0"/>
        <w:insideV w:val="single" w:color="7DCAEB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7DCAEB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7DCAEB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color="67AFD7" w:themeColor="accent3" w:themeTint="99" w:sz="2" w:space="0"/>
        <w:bottom w:val="single" w:color="67AFD7" w:themeColor="accent3" w:themeTint="99" w:sz="2" w:space="0"/>
        <w:insideH w:val="single" w:color="67AFD7" w:themeColor="accent3" w:themeTint="99" w:sz="2" w:space="0"/>
        <w:insideV w:val="single" w:color="67AFD7" w:themeColor="accent3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7AFD7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7AFD7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color="9DABB7" w:themeColor="accent4" w:themeTint="99" w:sz="2" w:space="0"/>
        <w:bottom w:val="single" w:color="9DABB7" w:themeColor="accent4" w:themeTint="99" w:sz="2" w:space="0"/>
        <w:insideH w:val="single" w:color="9DABB7" w:themeColor="accent4" w:themeTint="99" w:sz="2" w:space="0"/>
        <w:insideV w:val="single" w:color="9DABB7" w:themeColor="accent4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9DABB7" w:themeColor="accent4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9DABB7" w:themeColor="accent4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color="938FB4" w:themeColor="accent5" w:themeTint="99" w:sz="2" w:space="0"/>
        <w:bottom w:val="single" w:color="938FB4" w:themeColor="accent5" w:themeTint="99" w:sz="2" w:space="0"/>
        <w:insideH w:val="single" w:color="938FB4" w:themeColor="accent5" w:themeTint="99" w:sz="2" w:space="0"/>
        <w:insideV w:val="single" w:color="938FB4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938FB4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938FB4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color="B2A1CC" w:themeColor="accent6" w:themeTint="99" w:sz="2" w:space="0"/>
        <w:bottom w:val="single" w:color="B2A1CC" w:themeColor="accent6" w:themeTint="99" w:sz="2" w:space="0"/>
        <w:insideH w:val="single" w:color="B2A1CC" w:themeColor="accent6" w:themeTint="99" w:sz="2" w:space="0"/>
        <w:insideV w:val="single" w:color="B2A1CC" w:themeColor="accent6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B2A1CC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B2A1CC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color="30FFF2" w:themeColor="accent1" w:themeTint="99" w:sz="4" w:space="0"/>
        <w:left w:val="single" w:color="30FFF2" w:themeColor="accent1" w:themeTint="99" w:sz="4" w:space="0"/>
        <w:bottom w:val="single" w:color="30FFF2" w:themeColor="accent1" w:themeTint="99" w:sz="4" w:space="0"/>
        <w:right w:val="single" w:color="30FFF2" w:themeColor="accent1" w:themeTint="99" w:sz="4" w:space="0"/>
        <w:insideH w:val="single" w:color="30FFF2" w:themeColor="accent1" w:themeTint="99" w:sz="4" w:space="0"/>
        <w:insideV w:val="single" w:color="30FFF2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color="30FFF2" w:themeColor="accent1" w:themeTint="99" w:sz="4" w:space="0"/>
        </w:tcBorders>
      </w:tcPr>
    </w:tblStylePr>
    <w:tblStylePr w:type="nwCell">
      <w:tblPr/>
      <w:tcPr>
        <w:tcBorders>
          <w:bottom w:val="single" w:color="30FFF2" w:themeColor="accent1" w:themeTint="99" w:sz="4" w:space="0"/>
        </w:tcBorders>
      </w:tcPr>
    </w:tblStylePr>
    <w:tblStylePr w:type="seCell">
      <w:tblPr/>
      <w:tcPr>
        <w:tcBorders>
          <w:top w:val="single" w:color="30FFF2" w:themeColor="accent1" w:themeTint="99" w:sz="4" w:space="0"/>
        </w:tcBorders>
      </w:tcPr>
    </w:tblStylePr>
    <w:tblStylePr w:type="swCell">
      <w:tblPr/>
      <w:tcPr>
        <w:tcBorders>
          <w:top w:val="single" w:color="30FFF2" w:themeColor="accent1" w:themeTint="99" w:sz="4" w:space="0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color="7DCAEB" w:themeColor="accent2" w:themeTint="99" w:sz="4" w:space="0"/>
        <w:left w:val="single" w:color="7DCAEB" w:themeColor="accent2" w:themeTint="99" w:sz="4" w:space="0"/>
        <w:bottom w:val="single" w:color="7DCAEB" w:themeColor="accent2" w:themeTint="99" w:sz="4" w:space="0"/>
        <w:right w:val="single" w:color="7DCAEB" w:themeColor="accent2" w:themeTint="99" w:sz="4" w:space="0"/>
        <w:insideH w:val="single" w:color="7DCAEB" w:themeColor="accent2" w:themeTint="99" w:sz="4" w:space="0"/>
        <w:insideV w:val="single" w:color="7DCAEB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color="7DCAEB" w:themeColor="accent2" w:themeTint="99" w:sz="4" w:space="0"/>
        </w:tcBorders>
      </w:tcPr>
    </w:tblStylePr>
    <w:tblStylePr w:type="nwCell">
      <w:tblPr/>
      <w:tcPr>
        <w:tcBorders>
          <w:bottom w:val="single" w:color="7DCAEB" w:themeColor="accent2" w:themeTint="99" w:sz="4" w:space="0"/>
        </w:tcBorders>
      </w:tcPr>
    </w:tblStylePr>
    <w:tblStylePr w:type="seCell">
      <w:tblPr/>
      <w:tcPr>
        <w:tcBorders>
          <w:top w:val="single" w:color="7DCAEB" w:themeColor="accent2" w:themeTint="99" w:sz="4" w:space="0"/>
        </w:tcBorders>
      </w:tcPr>
    </w:tblStylePr>
    <w:tblStylePr w:type="swCell">
      <w:tblPr/>
      <w:tcPr>
        <w:tcBorders>
          <w:top w:val="single" w:color="7DCAEB" w:themeColor="accent2" w:themeTint="99" w:sz="4" w:space="0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color="67AFD7" w:themeColor="accent3" w:themeTint="99" w:sz="4" w:space="0"/>
        <w:left w:val="single" w:color="67AFD7" w:themeColor="accent3" w:themeTint="99" w:sz="4" w:space="0"/>
        <w:bottom w:val="single" w:color="67AFD7" w:themeColor="accent3" w:themeTint="99" w:sz="4" w:space="0"/>
        <w:right w:val="single" w:color="67AFD7" w:themeColor="accent3" w:themeTint="99" w:sz="4" w:space="0"/>
        <w:insideH w:val="single" w:color="67AFD7" w:themeColor="accent3" w:themeTint="99" w:sz="4" w:space="0"/>
        <w:insideV w:val="single" w:color="67AFD7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color="67AFD7" w:themeColor="accent3" w:themeTint="99" w:sz="4" w:space="0"/>
        </w:tcBorders>
      </w:tcPr>
    </w:tblStylePr>
    <w:tblStylePr w:type="nwCell">
      <w:tblPr/>
      <w:tcPr>
        <w:tcBorders>
          <w:bottom w:val="single" w:color="67AFD7" w:themeColor="accent3" w:themeTint="99" w:sz="4" w:space="0"/>
        </w:tcBorders>
      </w:tcPr>
    </w:tblStylePr>
    <w:tblStylePr w:type="seCell">
      <w:tblPr/>
      <w:tcPr>
        <w:tcBorders>
          <w:top w:val="single" w:color="67AFD7" w:themeColor="accent3" w:themeTint="99" w:sz="4" w:space="0"/>
        </w:tcBorders>
      </w:tcPr>
    </w:tblStylePr>
    <w:tblStylePr w:type="swCell">
      <w:tblPr/>
      <w:tcPr>
        <w:tcBorders>
          <w:top w:val="single" w:color="67AFD7" w:themeColor="accent3" w:themeTint="99" w:sz="4" w:space="0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color="9DABB7" w:themeColor="accent4" w:themeTint="99" w:sz="4" w:space="0"/>
        <w:left w:val="single" w:color="9DABB7" w:themeColor="accent4" w:themeTint="99" w:sz="4" w:space="0"/>
        <w:bottom w:val="single" w:color="9DABB7" w:themeColor="accent4" w:themeTint="99" w:sz="4" w:space="0"/>
        <w:right w:val="single" w:color="9DABB7" w:themeColor="accent4" w:themeTint="99" w:sz="4" w:space="0"/>
        <w:insideH w:val="single" w:color="9DABB7" w:themeColor="accent4" w:themeTint="99" w:sz="4" w:space="0"/>
        <w:insideV w:val="single" w:color="9DABB7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color="9DABB7" w:themeColor="accent4" w:themeTint="99" w:sz="4" w:space="0"/>
        </w:tcBorders>
      </w:tcPr>
    </w:tblStylePr>
    <w:tblStylePr w:type="nwCell">
      <w:tblPr/>
      <w:tcPr>
        <w:tcBorders>
          <w:bottom w:val="single" w:color="9DABB7" w:themeColor="accent4" w:themeTint="99" w:sz="4" w:space="0"/>
        </w:tcBorders>
      </w:tcPr>
    </w:tblStylePr>
    <w:tblStylePr w:type="seCell">
      <w:tblPr/>
      <w:tcPr>
        <w:tcBorders>
          <w:top w:val="single" w:color="9DABB7" w:themeColor="accent4" w:themeTint="99" w:sz="4" w:space="0"/>
        </w:tcBorders>
      </w:tcPr>
    </w:tblStylePr>
    <w:tblStylePr w:type="swCell">
      <w:tblPr/>
      <w:tcPr>
        <w:tcBorders>
          <w:top w:val="single" w:color="9DABB7" w:themeColor="accent4" w:themeTint="99" w:sz="4" w:space="0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color="938FB4" w:themeColor="accent5" w:themeTint="99" w:sz="4" w:space="0"/>
        <w:left w:val="single" w:color="938FB4" w:themeColor="accent5" w:themeTint="99" w:sz="4" w:space="0"/>
        <w:bottom w:val="single" w:color="938FB4" w:themeColor="accent5" w:themeTint="99" w:sz="4" w:space="0"/>
        <w:right w:val="single" w:color="938FB4" w:themeColor="accent5" w:themeTint="99" w:sz="4" w:space="0"/>
        <w:insideH w:val="single" w:color="938FB4" w:themeColor="accent5" w:themeTint="99" w:sz="4" w:space="0"/>
        <w:insideV w:val="single" w:color="938FB4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color="938FB4" w:themeColor="accent5" w:themeTint="99" w:sz="4" w:space="0"/>
        </w:tcBorders>
      </w:tcPr>
    </w:tblStylePr>
    <w:tblStylePr w:type="nwCell">
      <w:tblPr/>
      <w:tcPr>
        <w:tcBorders>
          <w:bottom w:val="single" w:color="938FB4" w:themeColor="accent5" w:themeTint="99" w:sz="4" w:space="0"/>
        </w:tcBorders>
      </w:tcPr>
    </w:tblStylePr>
    <w:tblStylePr w:type="seCell">
      <w:tblPr/>
      <w:tcPr>
        <w:tcBorders>
          <w:top w:val="single" w:color="938FB4" w:themeColor="accent5" w:themeTint="99" w:sz="4" w:space="0"/>
        </w:tcBorders>
      </w:tcPr>
    </w:tblStylePr>
    <w:tblStylePr w:type="swCell">
      <w:tblPr/>
      <w:tcPr>
        <w:tcBorders>
          <w:top w:val="single" w:color="938FB4" w:themeColor="accent5" w:themeTint="99" w:sz="4" w:space="0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color="B2A1CC" w:themeColor="accent6" w:themeTint="99" w:sz="4" w:space="0"/>
        <w:left w:val="single" w:color="B2A1CC" w:themeColor="accent6" w:themeTint="99" w:sz="4" w:space="0"/>
        <w:bottom w:val="single" w:color="B2A1CC" w:themeColor="accent6" w:themeTint="99" w:sz="4" w:space="0"/>
        <w:right w:val="single" w:color="B2A1CC" w:themeColor="accent6" w:themeTint="99" w:sz="4" w:space="0"/>
        <w:insideH w:val="single" w:color="B2A1CC" w:themeColor="accent6" w:themeTint="99" w:sz="4" w:space="0"/>
        <w:insideV w:val="single" w:color="B2A1CC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color="B2A1CC" w:themeColor="accent6" w:themeTint="99" w:sz="4" w:space="0"/>
        </w:tcBorders>
      </w:tcPr>
    </w:tblStylePr>
    <w:tblStylePr w:type="nwCell">
      <w:tblPr/>
      <w:tcPr>
        <w:tcBorders>
          <w:bottom w:val="single" w:color="B2A1CC" w:themeColor="accent6" w:themeTint="99" w:sz="4" w:space="0"/>
        </w:tcBorders>
      </w:tcPr>
    </w:tblStylePr>
    <w:tblStylePr w:type="seCell">
      <w:tblPr/>
      <w:tcPr>
        <w:tcBorders>
          <w:top w:val="single" w:color="B2A1CC" w:themeColor="accent6" w:themeTint="99" w:sz="4" w:space="0"/>
        </w:tcBorders>
      </w:tcPr>
    </w:tblStylePr>
    <w:tblStylePr w:type="swCell">
      <w:tblPr/>
      <w:tcPr>
        <w:tcBorders>
          <w:top w:val="single" w:color="B2A1CC" w:themeColor="accent6" w:themeTint="99" w:sz="4" w:space="0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color="30FFF2" w:themeColor="accent1" w:themeTint="99" w:sz="4" w:space="0"/>
        <w:left w:val="single" w:color="30FFF2" w:themeColor="accent1" w:themeTint="99" w:sz="4" w:space="0"/>
        <w:bottom w:val="single" w:color="30FFF2" w:themeColor="accent1" w:themeTint="99" w:sz="4" w:space="0"/>
        <w:right w:val="single" w:color="30FFF2" w:themeColor="accent1" w:themeTint="99" w:sz="4" w:space="0"/>
        <w:insideH w:val="single" w:color="30FFF2" w:themeColor="accent1" w:themeTint="99" w:sz="4" w:space="0"/>
        <w:insideV w:val="single" w:color="30FFF2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A59B" w:themeColor="accent1" w:sz="4" w:space="0"/>
          <w:left w:val="single" w:color="00A59B" w:themeColor="accent1" w:sz="4" w:space="0"/>
          <w:bottom w:val="single" w:color="00A59B" w:themeColor="accent1" w:sz="4" w:space="0"/>
          <w:right w:val="single" w:color="00A59B" w:themeColor="accent1" w:sz="4" w:space="0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color="00A59B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color="7DCAEB" w:themeColor="accent2" w:themeTint="99" w:sz="4" w:space="0"/>
        <w:left w:val="single" w:color="7DCAEB" w:themeColor="accent2" w:themeTint="99" w:sz="4" w:space="0"/>
        <w:bottom w:val="single" w:color="7DCAEB" w:themeColor="accent2" w:themeTint="99" w:sz="4" w:space="0"/>
        <w:right w:val="single" w:color="7DCAEB" w:themeColor="accent2" w:themeTint="99" w:sz="4" w:space="0"/>
        <w:insideH w:val="single" w:color="7DCAEB" w:themeColor="accent2" w:themeTint="99" w:sz="4" w:space="0"/>
        <w:insideV w:val="single" w:color="7DCAEB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27A8DF" w:themeColor="accent2" w:sz="4" w:space="0"/>
          <w:left w:val="single" w:color="27A8DF" w:themeColor="accent2" w:sz="4" w:space="0"/>
          <w:bottom w:val="single" w:color="27A8DF" w:themeColor="accent2" w:sz="4" w:space="0"/>
          <w:right w:val="single" w:color="27A8DF" w:themeColor="accent2" w:sz="4" w:space="0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color="27A8DF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color="67AFD7" w:themeColor="accent3" w:themeTint="99" w:sz="4" w:space="0"/>
        <w:left w:val="single" w:color="67AFD7" w:themeColor="accent3" w:themeTint="99" w:sz="4" w:space="0"/>
        <w:bottom w:val="single" w:color="67AFD7" w:themeColor="accent3" w:themeTint="99" w:sz="4" w:space="0"/>
        <w:right w:val="single" w:color="67AFD7" w:themeColor="accent3" w:themeTint="99" w:sz="4" w:space="0"/>
        <w:insideH w:val="single" w:color="67AFD7" w:themeColor="accent3" w:themeTint="99" w:sz="4" w:space="0"/>
        <w:insideV w:val="single" w:color="67AFD7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287098" w:themeColor="accent3" w:sz="4" w:space="0"/>
          <w:left w:val="single" w:color="287098" w:themeColor="accent3" w:sz="4" w:space="0"/>
          <w:bottom w:val="single" w:color="287098" w:themeColor="accent3" w:sz="4" w:space="0"/>
          <w:right w:val="single" w:color="287098" w:themeColor="accent3" w:sz="4" w:space="0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color="287098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color="9DABB7" w:themeColor="accent4" w:themeTint="99" w:sz="4" w:space="0"/>
        <w:left w:val="single" w:color="9DABB7" w:themeColor="accent4" w:themeTint="99" w:sz="4" w:space="0"/>
        <w:bottom w:val="single" w:color="9DABB7" w:themeColor="accent4" w:themeTint="99" w:sz="4" w:space="0"/>
        <w:right w:val="single" w:color="9DABB7" w:themeColor="accent4" w:themeTint="99" w:sz="4" w:space="0"/>
        <w:insideH w:val="single" w:color="9DABB7" w:themeColor="accent4" w:themeTint="99" w:sz="4" w:space="0"/>
        <w:insideV w:val="single" w:color="9DABB7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617483" w:themeColor="accent4" w:sz="4" w:space="0"/>
          <w:left w:val="single" w:color="617483" w:themeColor="accent4" w:sz="4" w:space="0"/>
          <w:bottom w:val="single" w:color="617483" w:themeColor="accent4" w:sz="4" w:space="0"/>
          <w:right w:val="single" w:color="617483" w:themeColor="accent4" w:sz="4" w:space="0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color="617483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color="938FB4" w:themeColor="accent5" w:themeTint="99" w:sz="4" w:space="0"/>
        <w:left w:val="single" w:color="938FB4" w:themeColor="accent5" w:themeTint="99" w:sz="4" w:space="0"/>
        <w:bottom w:val="single" w:color="938FB4" w:themeColor="accent5" w:themeTint="99" w:sz="4" w:space="0"/>
        <w:right w:val="single" w:color="938FB4" w:themeColor="accent5" w:themeTint="99" w:sz="4" w:space="0"/>
        <w:insideH w:val="single" w:color="938FB4" w:themeColor="accent5" w:themeTint="99" w:sz="4" w:space="0"/>
        <w:insideV w:val="single" w:color="938FB4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55078" w:themeColor="accent5" w:sz="4" w:space="0"/>
          <w:left w:val="single" w:color="555078" w:themeColor="accent5" w:sz="4" w:space="0"/>
          <w:bottom w:val="single" w:color="555078" w:themeColor="accent5" w:sz="4" w:space="0"/>
          <w:right w:val="single" w:color="555078" w:themeColor="accent5" w:sz="4" w:space="0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color="555078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color="B2A1CC" w:themeColor="accent6" w:themeTint="99" w:sz="4" w:space="0"/>
        <w:left w:val="single" w:color="B2A1CC" w:themeColor="accent6" w:themeTint="99" w:sz="4" w:space="0"/>
        <w:bottom w:val="single" w:color="B2A1CC" w:themeColor="accent6" w:themeTint="99" w:sz="4" w:space="0"/>
        <w:right w:val="single" w:color="B2A1CC" w:themeColor="accent6" w:themeTint="99" w:sz="4" w:space="0"/>
        <w:insideH w:val="single" w:color="B2A1CC" w:themeColor="accent6" w:themeTint="99" w:sz="4" w:space="0"/>
        <w:insideV w:val="single" w:color="B2A1CC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F63AB" w:themeColor="accent6" w:sz="4" w:space="0"/>
          <w:left w:val="single" w:color="7F63AB" w:themeColor="accent6" w:sz="4" w:space="0"/>
          <w:bottom w:val="single" w:color="7F63AB" w:themeColor="accent6" w:sz="4" w:space="0"/>
          <w:right w:val="single" w:color="7F63AB" w:themeColor="accent6" w:sz="4" w:space="0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color="7F63AB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color="30FFF2" w:themeColor="accent1" w:themeTint="99" w:sz="4" w:space="0"/>
        <w:left w:val="single" w:color="30FFF2" w:themeColor="accent1" w:themeTint="99" w:sz="4" w:space="0"/>
        <w:bottom w:val="single" w:color="30FFF2" w:themeColor="accent1" w:themeTint="99" w:sz="4" w:space="0"/>
        <w:right w:val="single" w:color="30FFF2" w:themeColor="accent1" w:themeTint="99" w:sz="4" w:space="0"/>
        <w:insideH w:val="single" w:color="30FFF2" w:themeColor="accent1" w:themeTint="99" w:sz="4" w:space="0"/>
        <w:insideV w:val="single" w:color="30FFF2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30FFF2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30FFF2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color="7DCAEB" w:themeColor="accent2" w:themeTint="99" w:sz="4" w:space="0"/>
        <w:left w:val="single" w:color="7DCAEB" w:themeColor="accent2" w:themeTint="99" w:sz="4" w:space="0"/>
        <w:bottom w:val="single" w:color="7DCAEB" w:themeColor="accent2" w:themeTint="99" w:sz="4" w:space="0"/>
        <w:right w:val="single" w:color="7DCAEB" w:themeColor="accent2" w:themeTint="99" w:sz="4" w:space="0"/>
        <w:insideH w:val="single" w:color="7DCAEB" w:themeColor="accent2" w:themeTint="99" w:sz="4" w:space="0"/>
        <w:insideV w:val="single" w:color="7DCAEB" w:themeColor="accent2" w:themeTint="99" w:sz="4" w:space="0"/>
      </w:tblBorders>
    </w:tblPr>
    <w:tblStylePr w:type="firstRow">
      <w:rPr>
        <w:b/>
        <w:bCs/>
      </w:rPr>
      <w:tblPr/>
      <w:tcPr>
        <w:tcBorders>
          <w:bottom w:val="single" w:color="7DCAEB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7DCAEB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color="67AFD7" w:themeColor="accent3" w:themeTint="99" w:sz="4" w:space="0"/>
        <w:left w:val="single" w:color="67AFD7" w:themeColor="accent3" w:themeTint="99" w:sz="4" w:space="0"/>
        <w:bottom w:val="single" w:color="67AFD7" w:themeColor="accent3" w:themeTint="99" w:sz="4" w:space="0"/>
        <w:right w:val="single" w:color="67AFD7" w:themeColor="accent3" w:themeTint="99" w:sz="4" w:space="0"/>
        <w:insideH w:val="single" w:color="67AFD7" w:themeColor="accent3" w:themeTint="99" w:sz="4" w:space="0"/>
        <w:insideV w:val="single" w:color="67AFD7" w:themeColor="accent3" w:themeTint="99" w:sz="4" w:space="0"/>
      </w:tblBorders>
    </w:tblPr>
    <w:tblStylePr w:type="firstRow">
      <w:rPr>
        <w:b/>
        <w:bCs/>
      </w:rPr>
      <w:tblPr/>
      <w:tcPr>
        <w:tcBorders>
          <w:bottom w:val="single" w:color="67AFD7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7AFD7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color="9DABB7" w:themeColor="accent4" w:themeTint="99" w:sz="4" w:space="0"/>
        <w:left w:val="single" w:color="9DABB7" w:themeColor="accent4" w:themeTint="99" w:sz="4" w:space="0"/>
        <w:bottom w:val="single" w:color="9DABB7" w:themeColor="accent4" w:themeTint="99" w:sz="4" w:space="0"/>
        <w:right w:val="single" w:color="9DABB7" w:themeColor="accent4" w:themeTint="99" w:sz="4" w:space="0"/>
        <w:insideH w:val="single" w:color="9DABB7" w:themeColor="accent4" w:themeTint="99" w:sz="4" w:space="0"/>
        <w:insideV w:val="single" w:color="9DABB7" w:themeColor="accent4" w:themeTint="99" w:sz="4" w:space="0"/>
      </w:tblBorders>
    </w:tblPr>
    <w:tblStylePr w:type="firstRow">
      <w:rPr>
        <w:b/>
        <w:bCs/>
      </w:rPr>
      <w:tblPr/>
      <w:tcPr>
        <w:tcBorders>
          <w:bottom w:val="single" w:color="9DABB7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DABB7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color="938FB4" w:themeColor="accent5" w:themeTint="99" w:sz="4" w:space="0"/>
        <w:left w:val="single" w:color="938FB4" w:themeColor="accent5" w:themeTint="99" w:sz="4" w:space="0"/>
        <w:bottom w:val="single" w:color="938FB4" w:themeColor="accent5" w:themeTint="99" w:sz="4" w:space="0"/>
        <w:right w:val="single" w:color="938FB4" w:themeColor="accent5" w:themeTint="99" w:sz="4" w:space="0"/>
        <w:insideH w:val="single" w:color="938FB4" w:themeColor="accent5" w:themeTint="99" w:sz="4" w:space="0"/>
        <w:insideV w:val="single" w:color="938FB4" w:themeColor="accent5" w:themeTint="99" w:sz="4" w:space="0"/>
      </w:tblBorders>
    </w:tblPr>
    <w:tblStylePr w:type="firstRow">
      <w:rPr>
        <w:b/>
        <w:bCs/>
      </w:rPr>
      <w:tblPr/>
      <w:tcPr>
        <w:tcBorders>
          <w:bottom w:val="single" w:color="938FB4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38FB4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color="B2A1CC" w:themeColor="accent6" w:themeTint="99" w:sz="4" w:space="0"/>
        <w:left w:val="single" w:color="B2A1CC" w:themeColor="accent6" w:themeTint="99" w:sz="4" w:space="0"/>
        <w:bottom w:val="single" w:color="B2A1CC" w:themeColor="accent6" w:themeTint="99" w:sz="4" w:space="0"/>
        <w:right w:val="single" w:color="B2A1CC" w:themeColor="accent6" w:themeTint="99" w:sz="4" w:space="0"/>
        <w:insideH w:val="single" w:color="B2A1CC" w:themeColor="accent6" w:themeTint="99" w:sz="4" w:space="0"/>
        <w:insideV w:val="single" w:color="B2A1CC" w:themeColor="accent6" w:themeTint="99" w:sz="4" w:space="0"/>
      </w:tblBorders>
    </w:tblPr>
    <w:tblStylePr w:type="firstRow">
      <w:rPr>
        <w:b/>
        <w:bCs/>
      </w:rPr>
      <w:tblPr/>
      <w:tcPr>
        <w:tcBorders>
          <w:bottom w:val="single" w:color="B2A1CC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2A1CC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color="30FFF2" w:themeColor="accent1" w:themeTint="99" w:sz="4" w:space="0"/>
        <w:left w:val="single" w:color="30FFF2" w:themeColor="accent1" w:themeTint="99" w:sz="4" w:space="0"/>
        <w:bottom w:val="single" w:color="30FFF2" w:themeColor="accent1" w:themeTint="99" w:sz="4" w:space="0"/>
        <w:right w:val="single" w:color="30FFF2" w:themeColor="accent1" w:themeTint="99" w:sz="4" w:space="0"/>
        <w:insideH w:val="single" w:color="30FFF2" w:themeColor="accent1" w:themeTint="99" w:sz="4" w:space="0"/>
        <w:insideV w:val="single" w:color="30FFF2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color="30FFF2" w:themeColor="accent1" w:themeTint="99" w:sz="4" w:space="0"/>
        </w:tcBorders>
      </w:tcPr>
    </w:tblStylePr>
    <w:tblStylePr w:type="nwCell">
      <w:tblPr/>
      <w:tcPr>
        <w:tcBorders>
          <w:bottom w:val="single" w:color="30FFF2" w:themeColor="accent1" w:themeTint="99" w:sz="4" w:space="0"/>
        </w:tcBorders>
      </w:tcPr>
    </w:tblStylePr>
    <w:tblStylePr w:type="seCell">
      <w:tblPr/>
      <w:tcPr>
        <w:tcBorders>
          <w:top w:val="single" w:color="30FFF2" w:themeColor="accent1" w:themeTint="99" w:sz="4" w:space="0"/>
        </w:tcBorders>
      </w:tcPr>
    </w:tblStylePr>
    <w:tblStylePr w:type="swCell">
      <w:tblPr/>
      <w:tcPr>
        <w:tcBorders>
          <w:top w:val="single" w:color="30FFF2" w:themeColor="accent1" w:themeTint="99" w:sz="4" w:space="0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color="7DCAEB" w:themeColor="accent2" w:themeTint="99" w:sz="4" w:space="0"/>
        <w:left w:val="single" w:color="7DCAEB" w:themeColor="accent2" w:themeTint="99" w:sz="4" w:space="0"/>
        <w:bottom w:val="single" w:color="7DCAEB" w:themeColor="accent2" w:themeTint="99" w:sz="4" w:space="0"/>
        <w:right w:val="single" w:color="7DCAEB" w:themeColor="accent2" w:themeTint="99" w:sz="4" w:space="0"/>
        <w:insideH w:val="single" w:color="7DCAEB" w:themeColor="accent2" w:themeTint="99" w:sz="4" w:space="0"/>
        <w:insideV w:val="single" w:color="7DCAEB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color="7DCAEB" w:themeColor="accent2" w:themeTint="99" w:sz="4" w:space="0"/>
        </w:tcBorders>
      </w:tcPr>
    </w:tblStylePr>
    <w:tblStylePr w:type="nwCell">
      <w:tblPr/>
      <w:tcPr>
        <w:tcBorders>
          <w:bottom w:val="single" w:color="7DCAEB" w:themeColor="accent2" w:themeTint="99" w:sz="4" w:space="0"/>
        </w:tcBorders>
      </w:tcPr>
    </w:tblStylePr>
    <w:tblStylePr w:type="seCell">
      <w:tblPr/>
      <w:tcPr>
        <w:tcBorders>
          <w:top w:val="single" w:color="7DCAEB" w:themeColor="accent2" w:themeTint="99" w:sz="4" w:space="0"/>
        </w:tcBorders>
      </w:tcPr>
    </w:tblStylePr>
    <w:tblStylePr w:type="swCell">
      <w:tblPr/>
      <w:tcPr>
        <w:tcBorders>
          <w:top w:val="single" w:color="7DCAEB" w:themeColor="accent2" w:themeTint="99" w:sz="4" w:space="0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color="67AFD7" w:themeColor="accent3" w:themeTint="99" w:sz="4" w:space="0"/>
        <w:left w:val="single" w:color="67AFD7" w:themeColor="accent3" w:themeTint="99" w:sz="4" w:space="0"/>
        <w:bottom w:val="single" w:color="67AFD7" w:themeColor="accent3" w:themeTint="99" w:sz="4" w:space="0"/>
        <w:right w:val="single" w:color="67AFD7" w:themeColor="accent3" w:themeTint="99" w:sz="4" w:space="0"/>
        <w:insideH w:val="single" w:color="67AFD7" w:themeColor="accent3" w:themeTint="99" w:sz="4" w:space="0"/>
        <w:insideV w:val="single" w:color="67AFD7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color="67AFD7" w:themeColor="accent3" w:themeTint="99" w:sz="4" w:space="0"/>
        </w:tcBorders>
      </w:tcPr>
    </w:tblStylePr>
    <w:tblStylePr w:type="nwCell">
      <w:tblPr/>
      <w:tcPr>
        <w:tcBorders>
          <w:bottom w:val="single" w:color="67AFD7" w:themeColor="accent3" w:themeTint="99" w:sz="4" w:space="0"/>
        </w:tcBorders>
      </w:tcPr>
    </w:tblStylePr>
    <w:tblStylePr w:type="seCell">
      <w:tblPr/>
      <w:tcPr>
        <w:tcBorders>
          <w:top w:val="single" w:color="67AFD7" w:themeColor="accent3" w:themeTint="99" w:sz="4" w:space="0"/>
        </w:tcBorders>
      </w:tcPr>
    </w:tblStylePr>
    <w:tblStylePr w:type="swCell">
      <w:tblPr/>
      <w:tcPr>
        <w:tcBorders>
          <w:top w:val="single" w:color="67AFD7" w:themeColor="accent3" w:themeTint="99" w:sz="4" w:space="0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color="9DABB7" w:themeColor="accent4" w:themeTint="99" w:sz="4" w:space="0"/>
        <w:left w:val="single" w:color="9DABB7" w:themeColor="accent4" w:themeTint="99" w:sz="4" w:space="0"/>
        <w:bottom w:val="single" w:color="9DABB7" w:themeColor="accent4" w:themeTint="99" w:sz="4" w:space="0"/>
        <w:right w:val="single" w:color="9DABB7" w:themeColor="accent4" w:themeTint="99" w:sz="4" w:space="0"/>
        <w:insideH w:val="single" w:color="9DABB7" w:themeColor="accent4" w:themeTint="99" w:sz="4" w:space="0"/>
        <w:insideV w:val="single" w:color="9DABB7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color="9DABB7" w:themeColor="accent4" w:themeTint="99" w:sz="4" w:space="0"/>
        </w:tcBorders>
      </w:tcPr>
    </w:tblStylePr>
    <w:tblStylePr w:type="nwCell">
      <w:tblPr/>
      <w:tcPr>
        <w:tcBorders>
          <w:bottom w:val="single" w:color="9DABB7" w:themeColor="accent4" w:themeTint="99" w:sz="4" w:space="0"/>
        </w:tcBorders>
      </w:tcPr>
    </w:tblStylePr>
    <w:tblStylePr w:type="seCell">
      <w:tblPr/>
      <w:tcPr>
        <w:tcBorders>
          <w:top w:val="single" w:color="9DABB7" w:themeColor="accent4" w:themeTint="99" w:sz="4" w:space="0"/>
        </w:tcBorders>
      </w:tcPr>
    </w:tblStylePr>
    <w:tblStylePr w:type="swCell">
      <w:tblPr/>
      <w:tcPr>
        <w:tcBorders>
          <w:top w:val="single" w:color="9DABB7" w:themeColor="accent4" w:themeTint="99" w:sz="4" w:space="0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color="938FB4" w:themeColor="accent5" w:themeTint="99" w:sz="4" w:space="0"/>
        <w:left w:val="single" w:color="938FB4" w:themeColor="accent5" w:themeTint="99" w:sz="4" w:space="0"/>
        <w:bottom w:val="single" w:color="938FB4" w:themeColor="accent5" w:themeTint="99" w:sz="4" w:space="0"/>
        <w:right w:val="single" w:color="938FB4" w:themeColor="accent5" w:themeTint="99" w:sz="4" w:space="0"/>
        <w:insideH w:val="single" w:color="938FB4" w:themeColor="accent5" w:themeTint="99" w:sz="4" w:space="0"/>
        <w:insideV w:val="single" w:color="938FB4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color="938FB4" w:themeColor="accent5" w:themeTint="99" w:sz="4" w:space="0"/>
        </w:tcBorders>
      </w:tcPr>
    </w:tblStylePr>
    <w:tblStylePr w:type="nwCell">
      <w:tblPr/>
      <w:tcPr>
        <w:tcBorders>
          <w:bottom w:val="single" w:color="938FB4" w:themeColor="accent5" w:themeTint="99" w:sz="4" w:space="0"/>
        </w:tcBorders>
      </w:tcPr>
    </w:tblStylePr>
    <w:tblStylePr w:type="seCell">
      <w:tblPr/>
      <w:tcPr>
        <w:tcBorders>
          <w:top w:val="single" w:color="938FB4" w:themeColor="accent5" w:themeTint="99" w:sz="4" w:space="0"/>
        </w:tcBorders>
      </w:tcPr>
    </w:tblStylePr>
    <w:tblStylePr w:type="swCell">
      <w:tblPr/>
      <w:tcPr>
        <w:tcBorders>
          <w:top w:val="single" w:color="938FB4" w:themeColor="accent5" w:themeTint="99" w:sz="4" w:space="0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color="B2A1CC" w:themeColor="accent6" w:themeTint="99" w:sz="4" w:space="0"/>
        <w:left w:val="single" w:color="B2A1CC" w:themeColor="accent6" w:themeTint="99" w:sz="4" w:space="0"/>
        <w:bottom w:val="single" w:color="B2A1CC" w:themeColor="accent6" w:themeTint="99" w:sz="4" w:space="0"/>
        <w:right w:val="single" w:color="B2A1CC" w:themeColor="accent6" w:themeTint="99" w:sz="4" w:space="0"/>
        <w:insideH w:val="single" w:color="B2A1CC" w:themeColor="accent6" w:themeTint="99" w:sz="4" w:space="0"/>
        <w:insideV w:val="single" w:color="B2A1CC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color="B2A1CC" w:themeColor="accent6" w:themeTint="99" w:sz="4" w:space="0"/>
        </w:tcBorders>
      </w:tcPr>
    </w:tblStylePr>
    <w:tblStylePr w:type="nwCell">
      <w:tblPr/>
      <w:tcPr>
        <w:tcBorders>
          <w:bottom w:val="single" w:color="B2A1CC" w:themeColor="accent6" w:themeTint="99" w:sz="4" w:space="0"/>
        </w:tcBorders>
      </w:tcPr>
    </w:tblStylePr>
    <w:tblStylePr w:type="seCell">
      <w:tblPr/>
      <w:tcPr>
        <w:tcBorders>
          <w:top w:val="single" w:color="B2A1CC" w:themeColor="accent6" w:themeTint="99" w:sz="4" w:space="0"/>
        </w:tcBorders>
      </w:tcPr>
    </w:tblStylePr>
    <w:tblStylePr w:type="swCell">
      <w:tblPr/>
      <w:tcPr>
        <w:tcBorders>
          <w:top w:val="single" w:color="B2A1CC" w:themeColor="accent6" w:themeTint="99" w:sz="4" w:space="0"/>
        </w:tcBorders>
      </w:tcPr>
    </w:tblStylePr>
  </w:style>
  <w:style w:type="character" w:styleId="Hashtag1" w:customStyle="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87D9E"/>
  </w:style>
  <w:style w:type="character" w:styleId="Heading5Char" w:customStyle="1">
    <w:name w:val="Heading 5 Char"/>
    <w:basedOn w:val="DefaultParagraphFont"/>
    <w:link w:val="Heading5"/>
    <w:uiPriority w:val="99"/>
    <w:semiHidden/>
    <w:rsid w:val="00AC4416"/>
    <w:rPr>
      <w:rFonts w:asciiTheme="majorHAnsi" w:hAnsiTheme="majorHAnsi" w:eastAsiaTheme="majorEastAsia" w:cstheme="majorBidi"/>
      <w:color w:val="007B73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9"/>
    <w:semiHidden/>
    <w:rsid w:val="00C87D9E"/>
    <w:rPr>
      <w:rFonts w:asciiTheme="majorHAnsi" w:hAnsiTheme="majorHAnsi" w:eastAsiaTheme="majorEastAsia" w:cstheme="majorBidi"/>
      <w:color w:val="00524C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9"/>
    <w:semiHidden/>
    <w:rsid w:val="00C87D9E"/>
    <w:rPr>
      <w:rFonts w:asciiTheme="majorHAnsi" w:hAnsiTheme="majorHAnsi" w:eastAsiaTheme="majorEastAsia" w:cstheme="majorBidi"/>
      <w:i/>
      <w:iCs/>
      <w:color w:val="00524C" w:themeColor="accent1" w:themeShade="7F"/>
    </w:rPr>
  </w:style>
  <w:style w:type="character" w:styleId="Heading8Char" w:customStyle="1">
    <w:name w:val="Heading 8 Char"/>
    <w:basedOn w:val="DefaultParagraphFont"/>
    <w:link w:val="Heading8"/>
    <w:uiPriority w:val="99"/>
    <w:semiHidden/>
    <w:rsid w:val="00C87D9E"/>
    <w:rPr>
      <w:rFonts w:asciiTheme="majorHAnsi" w:hAnsiTheme="majorHAnsi" w:eastAsiaTheme="majorEastAsia" w:cstheme="majorBidi"/>
      <w:color w:val="272727" w:themeColor="text1" w:themeTint="D8"/>
      <w:sz w:val="22"/>
      <w:szCs w:val="21"/>
    </w:rPr>
  </w:style>
  <w:style w:type="character" w:styleId="Heading9Char" w:customStyle="1">
    <w:name w:val="Heading 9 Char"/>
    <w:basedOn w:val="DefaultParagraphFont"/>
    <w:link w:val="Heading9"/>
    <w:uiPriority w:val="99"/>
    <w:semiHidden/>
    <w:rsid w:val="00C87D9E"/>
    <w:rPr>
      <w:rFonts w:asciiTheme="majorHAnsi" w:hAnsiTheme="majorHAnsi" w:eastAsiaTheme="majorEastAsia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styleId="HTMLAddressChar" w:customStyle="1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hAnsiTheme="majorHAnsi" w:eastAsiaTheme="majorEastAsia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color="007B73" w:themeColor="accent1" w:themeShade="BF" w:sz="4" w:space="10"/>
        <w:bottom w:val="single" w:color="007B73" w:themeColor="accent1" w:themeShade="BF" w:sz="4" w:space="10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00A59B" w:themeColor="accent1" w:sz="8" w:space="0"/>
        <w:left w:val="single" w:color="00A59B" w:themeColor="accent1" w:sz="8" w:space="0"/>
        <w:bottom w:val="single" w:color="00A59B" w:themeColor="accent1" w:sz="8" w:space="0"/>
        <w:right w:val="single" w:color="00A59B" w:themeColor="accent1" w:sz="8" w:space="0"/>
        <w:insideH w:val="single" w:color="00A59B" w:themeColor="accent1" w:sz="8" w:space="0"/>
        <w:insideV w:val="single" w:color="00A59B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A59B" w:themeColor="accent1" w:sz="8" w:space="0"/>
          <w:left w:val="single" w:color="00A59B" w:themeColor="accent1" w:sz="8" w:space="0"/>
          <w:bottom w:val="single" w:color="00A59B" w:themeColor="accent1" w:sz="18" w:space="0"/>
          <w:right w:val="single" w:color="00A59B" w:themeColor="accent1" w:sz="8" w:space="0"/>
          <w:insideH w:val="nil"/>
          <w:insideV w:val="single" w:color="00A59B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A59B" w:themeColor="accent1" w:sz="6" w:space="0"/>
          <w:left w:val="single" w:color="00A59B" w:themeColor="accent1" w:sz="8" w:space="0"/>
          <w:bottom w:val="single" w:color="00A59B" w:themeColor="accent1" w:sz="8" w:space="0"/>
          <w:right w:val="single" w:color="00A59B" w:themeColor="accent1" w:sz="8" w:space="0"/>
          <w:insideH w:val="nil"/>
          <w:insideV w:val="single" w:color="00A59B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A59B" w:themeColor="accent1" w:sz="8" w:space="0"/>
          <w:left w:val="single" w:color="00A59B" w:themeColor="accent1" w:sz="8" w:space="0"/>
          <w:bottom w:val="single" w:color="00A59B" w:themeColor="accent1" w:sz="8" w:space="0"/>
          <w:right w:val="single" w:color="00A59B" w:themeColor="accent1" w:sz="8" w:space="0"/>
        </w:tcBorders>
      </w:tcPr>
    </w:tblStylePr>
    <w:tblStylePr w:type="band1Vert">
      <w:tblPr/>
      <w:tcPr>
        <w:tcBorders>
          <w:top w:val="single" w:color="00A59B" w:themeColor="accent1" w:sz="8" w:space="0"/>
          <w:left w:val="single" w:color="00A59B" w:themeColor="accent1" w:sz="8" w:space="0"/>
          <w:bottom w:val="single" w:color="00A59B" w:themeColor="accent1" w:sz="8" w:space="0"/>
          <w:right w:val="single" w:color="00A59B" w:themeColor="accent1" w:sz="8" w:space="0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color="00A59B" w:themeColor="accent1" w:sz="8" w:space="0"/>
          <w:left w:val="single" w:color="00A59B" w:themeColor="accent1" w:sz="8" w:space="0"/>
          <w:bottom w:val="single" w:color="00A59B" w:themeColor="accent1" w:sz="8" w:space="0"/>
          <w:right w:val="single" w:color="00A59B" w:themeColor="accent1" w:sz="8" w:space="0"/>
          <w:insideV w:val="single" w:color="00A59B" w:themeColor="accent1" w:sz="8" w:space="0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color="00A59B" w:themeColor="accent1" w:sz="8" w:space="0"/>
          <w:left w:val="single" w:color="00A59B" w:themeColor="accent1" w:sz="8" w:space="0"/>
          <w:bottom w:val="single" w:color="00A59B" w:themeColor="accent1" w:sz="8" w:space="0"/>
          <w:right w:val="single" w:color="00A59B" w:themeColor="accent1" w:sz="8" w:space="0"/>
          <w:insideV w:val="single" w:color="00A59B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27A8DF" w:themeColor="accent2" w:sz="8" w:space="0"/>
        <w:left w:val="single" w:color="27A8DF" w:themeColor="accent2" w:sz="8" w:space="0"/>
        <w:bottom w:val="single" w:color="27A8DF" w:themeColor="accent2" w:sz="8" w:space="0"/>
        <w:right w:val="single" w:color="27A8DF" w:themeColor="accent2" w:sz="8" w:space="0"/>
        <w:insideH w:val="single" w:color="27A8DF" w:themeColor="accent2" w:sz="8" w:space="0"/>
        <w:insideV w:val="single" w:color="27A8DF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27A8DF" w:themeColor="accent2" w:sz="8" w:space="0"/>
          <w:left w:val="single" w:color="27A8DF" w:themeColor="accent2" w:sz="8" w:space="0"/>
          <w:bottom w:val="single" w:color="27A8DF" w:themeColor="accent2" w:sz="18" w:space="0"/>
          <w:right w:val="single" w:color="27A8DF" w:themeColor="accent2" w:sz="8" w:space="0"/>
          <w:insideH w:val="nil"/>
          <w:insideV w:val="single" w:color="27A8DF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27A8DF" w:themeColor="accent2" w:sz="6" w:space="0"/>
          <w:left w:val="single" w:color="27A8DF" w:themeColor="accent2" w:sz="8" w:space="0"/>
          <w:bottom w:val="single" w:color="27A8DF" w:themeColor="accent2" w:sz="8" w:space="0"/>
          <w:right w:val="single" w:color="27A8DF" w:themeColor="accent2" w:sz="8" w:space="0"/>
          <w:insideH w:val="nil"/>
          <w:insideV w:val="single" w:color="27A8DF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27A8DF" w:themeColor="accent2" w:sz="8" w:space="0"/>
          <w:left w:val="single" w:color="27A8DF" w:themeColor="accent2" w:sz="8" w:space="0"/>
          <w:bottom w:val="single" w:color="27A8DF" w:themeColor="accent2" w:sz="8" w:space="0"/>
          <w:right w:val="single" w:color="27A8DF" w:themeColor="accent2" w:sz="8" w:space="0"/>
        </w:tcBorders>
      </w:tcPr>
    </w:tblStylePr>
    <w:tblStylePr w:type="band1Vert">
      <w:tblPr/>
      <w:tcPr>
        <w:tcBorders>
          <w:top w:val="single" w:color="27A8DF" w:themeColor="accent2" w:sz="8" w:space="0"/>
          <w:left w:val="single" w:color="27A8DF" w:themeColor="accent2" w:sz="8" w:space="0"/>
          <w:bottom w:val="single" w:color="27A8DF" w:themeColor="accent2" w:sz="8" w:space="0"/>
          <w:right w:val="single" w:color="27A8DF" w:themeColor="accent2" w:sz="8" w:space="0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color="27A8DF" w:themeColor="accent2" w:sz="8" w:space="0"/>
          <w:left w:val="single" w:color="27A8DF" w:themeColor="accent2" w:sz="8" w:space="0"/>
          <w:bottom w:val="single" w:color="27A8DF" w:themeColor="accent2" w:sz="8" w:space="0"/>
          <w:right w:val="single" w:color="27A8DF" w:themeColor="accent2" w:sz="8" w:space="0"/>
          <w:insideV w:val="single" w:color="27A8DF" w:themeColor="accent2" w:sz="8" w:space="0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color="27A8DF" w:themeColor="accent2" w:sz="8" w:space="0"/>
          <w:left w:val="single" w:color="27A8DF" w:themeColor="accent2" w:sz="8" w:space="0"/>
          <w:bottom w:val="single" w:color="27A8DF" w:themeColor="accent2" w:sz="8" w:space="0"/>
          <w:right w:val="single" w:color="27A8DF" w:themeColor="accent2" w:sz="8" w:space="0"/>
          <w:insideV w:val="single" w:color="27A8DF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287098" w:themeColor="accent3" w:sz="8" w:space="0"/>
        <w:left w:val="single" w:color="287098" w:themeColor="accent3" w:sz="8" w:space="0"/>
        <w:bottom w:val="single" w:color="287098" w:themeColor="accent3" w:sz="8" w:space="0"/>
        <w:right w:val="single" w:color="287098" w:themeColor="accent3" w:sz="8" w:space="0"/>
        <w:insideH w:val="single" w:color="287098" w:themeColor="accent3" w:sz="8" w:space="0"/>
        <w:insideV w:val="single" w:color="287098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287098" w:themeColor="accent3" w:sz="8" w:space="0"/>
          <w:left w:val="single" w:color="287098" w:themeColor="accent3" w:sz="8" w:space="0"/>
          <w:bottom w:val="single" w:color="287098" w:themeColor="accent3" w:sz="18" w:space="0"/>
          <w:right w:val="single" w:color="287098" w:themeColor="accent3" w:sz="8" w:space="0"/>
          <w:insideH w:val="nil"/>
          <w:insideV w:val="single" w:color="287098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287098" w:themeColor="accent3" w:sz="6" w:space="0"/>
          <w:left w:val="single" w:color="287098" w:themeColor="accent3" w:sz="8" w:space="0"/>
          <w:bottom w:val="single" w:color="287098" w:themeColor="accent3" w:sz="8" w:space="0"/>
          <w:right w:val="single" w:color="287098" w:themeColor="accent3" w:sz="8" w:space="0"/>
          <w:insideH w:val="nil"/>
          <w:insideV w:val="single" w:color="287098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287098" w:themeColor="accent3" w:sz="8" w:space="0"/>
          <w:left w:val="single" w:color="287098" w:themeColor="accent3" w:sz="8" w:space="0"/>
          <w:bottom w:val="single" w:color="287098" w:themeColor="accent3" w:sz="8" w:space="0"/>
          <w:right w:val="single" w:color="287098" w:themeColor="accent3" w:sz="8" w:space="0"/>
        </w:tcBorders>
      </w:tcPr>
    </w:tblStylePr>
    <w:tblStylePr w:type="band1Vert">
      <w:tblPr/>
      <w:tcPr>
        <w:tcBorders>
          <w:top w:val="single" w:color="287098" w:themeColor="accent3" w:sz="8" w:space="0"/>
          <w:left w:val="single" w:color="287098" w:themeColor="accent3" w:sz="8" w:space="0"/>
          <w:bottom w:val="single" w:color="287098" w:themeColor="accent3" w:sz="8" w:space="0"/>
          <w:right w:val="single" w:color="287098" w:themeColor="accent3" w:sz="8" w:space="0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color="287098" w:themeColor="accent3" w:sz="8" w:space="0"/>
          <w:left w:val="single" w:color="287098" w:themeColor="accent3" w:sz="8" w:space="0"/>
          <w:bottom w:val="single" w:color="287098" w:themeColor="accent3" w:sz="8" w:space="0"/>
          <w:right w:val="single" w:color="287098" w:themeColor="accent3" w:sz="8" w:space="0"/>
          <w:insideV w:val="single" w:color="287098" w:themeColor="accent3" w:sz="8" w:space="0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color="287098" w:themeColor="accent3" w:sz="8" w:space="0"/>
          <w:left w:val="single" w:color="287098" w:themeColor="accent3" w:sz="8" w:space="0"/>
          <w:bottom w:val="single" w:color="287098" w:themeColor="accent3" w:sz="8" w:space="0"/>
          <w:right w:val="single" w:color="287098" w:themeColor="accent3" w:sz="8" w:space="0"/>
          <w:insideV w:val="single" w:color="287098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617483" w:themeColor="accent4" w:sz="8" w:space="0"/>
        <w:left w:val="single" w:color="617483" w:themeColor="accent4" w:sz="8" w:space="0"/>
        <w:bottom w:val="single" w:color="617483" w:themeColor="accent4" w:sz="8" w:space="0"/>
        <w:right w:val="single" w:color="617483" w:themeColor="accent4" w:sz="8" w:space="0"/>
        <w:insideH w:val="single" w:color="617483" w:themeColor="accent4" w:sz="8" w:space="0"/>
        <w:insideV w:val="single" w:color="617483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617483" w:themeColor="accent4" w:sz="8" w:space="0"/>
          <w:left w:val="single" w:color="617483" w:themeColor="accent4" w:sz="8" w:space="0"/>
          <w:bottom w:val="single" w:color="617483" w:themeColor="accent4" w:sz="18" w:space="0"/>
          <w:right w:val="single" w:color="617483" w:themeColor="accent4" w:sz="8" w:space="0"/>
          <w:insideH w:val="nil"/>
          <w:insideV w:val="single" w:color="617483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617483" w:themeColor="accent4" w:sz="6" w:space="0"/>
          <w:left w:val="single" w:color="617483" w:themeColor="accent4" w:sz="8" w:space="0"/>
          <w:bottom w:val="single" w:color="617483" w:themeColor="accent4" w:sz="8" w:space="0"/>
          <w:right w:val="single" w:color="617483" w:themeColor="accent4" w:sz="8" w:space="0"/>
          <w:insideH w:val="nil"/>
          <w:insideV w:val="single" w:color="617483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617483" w:themeColor="accent4" w:sz="8" w:space="0"/>
          <w:left w:val="single" w:color="617483" w:themeColor="accent4" w:sz="8" w:space="0"/>
          <w:bottom w:val="single" w:color="617483" w:themeColor="accent4" w:sz="8" w:space="0"/>
          <w:right w:val="single" w:color="617483" w:themeColor="accent4" w:sz="8" w:space="0"/>
        </w:tcBorders>
      </w:tcPr>
    </w:tblStylePr>
    <w:tblStylePr w:type="band1Vert">
      <w:tblPr/>
      <w:tcPr>
        <w:tcBorders>
          <w:top w:val="single" w:color="617483" w:themeColor="accent4" w:sz="8" w:space="0"/>
          <w:left w:val="single" w:color="617483" w:themeColor="accent4" w:sz="8" w:space="0"/>
          <w:bottom w:val="single" w:color="617483" w:themeColor="accent4" w:sz="8" w:space="0"/>
          <w:right w:val="single" w:color="617483" w:themeColor="accent4" w:sz="8" w:space="0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color="617483" w:themeColor="accent4" w:sz="8" w:space="0"/>
          <w:left w:val="single" w:color="617483" w:themeColor="accent4" w:sz="8" w:space="0"/>
          <w:bottom w:val="single" w:color="617483" w:themeColor="accent4" w:sz="8" w:space="0"/>
          <w:right w:val="single" w:color="617483" w:themeColor="accent4" w:sz="8" w:space="0"/>
          <w:insideV w:val="single" w:color="617483" w:themeColor="accent4" w:sz="8" w:space="0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color="617483" w:themeColor="accent4" w:sz="8" w:space="0"/>
          <w:left w:val="single" w:color="617483" w:themeColor="accent4" w:sz="8" w:space="0"/>
          <w:bottom w:val="single" w:color="617483" w:themeColor="accent4" w:sz="8" w:space="0"/>
          <w:right w:val="single" w:color="617483" w:themeColor="accent4" w:sz="8" w:space="0"/>
          <w:insideV w:val="single" w:color="617483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555078" w:themeColor="accent5" w:sz="8" w:space="0"/>
        <w:left w:val="single" w:color="555078" w:themeColor="accent5" w:sz="8" w:space="0"/>
        <w:bottom w:val="single" w:color="555078" w:themeColor="accent5" w:sz="8" w:space="0"/>
        <w:right w:val="single" w:color="555078" w:themeColor="accent5" w:sz="8" w:space="0"/>
        <w:insideH w:val="single" w:color="555078" w:themeColor="accent5" w:sz="8" w:space="0"/>
        <w:insideV w:val="single" w:color="555078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55078" w:themeColor="accent5" w:sz="8" w:space="0"/>
          <w:left w:val="single" w:color="555078" w:themeColor="accent5" w:sz="8" w:space="0"/>
          <w:bottom w:val="single" w:color="555078" w:themeColor="accent5" w:sz="18" w:space="0"/>
          <w:right w:val="single" w:color="555078" w:themeColor="accent5" w:sz="8" w:space="0"/>
          <w:insideH w:val="nil"/>
          <w:insideV w:val="single" w:color="555078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55078" w:themeColor="accent5" w:sz="6" w:space="0"/>
          <w:left w:val="single" w:color="555078" w:themeColor="accent5" w:sz="8" w:space="0"/>
          <w:bottom w:val="single" w:color="555078" w:themeColor="accent5" w:sz="8" w:space="0"/>
          <w:right w:val="single" w:color="555078" w:themeColor="accent5" w:sz="8" w:space="0"/>
          <w:insideH w:val="nil"/>
          <w:insideV w:val="single" w:color="555078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55078" w:themeColor="accent5" w:sz="8" w:space="0"/>
          <w:left w:val="single" w:color="555078" w:themeColor="accent5" w:sz="8" w:space="0"/>
          <w:bottom w:val="single" w:color="555078" w:themeColor="accent5" w:sz="8" w:space="0"/>
          <w:right w:val="single" w:color="555078" w:themeColor="accent5" w:sz="8" w:space="0"/>
        </w:tcBorders>
      </w:tcPr>
    </w:tblStylePr>
    <w:tblStylePr w:type="band1Vert">
      <w:tblPr/>
      <w:tcPr>
        <w:tcBorders>
          <w:top w:val="single" w:color="555078" w:themeColor="accent5" w:sz="8" w:space="0"/>
          <w:left w:val="single" w:color="555078" w:themeColor="accent5" w:sz="8" w:space="0"/>
          <w:bottom w:val="single" w:color="555078" w:themeColor="accent5" w:sz="8" w:space="0"/>
          <w:right w:val="single" w:color="555078" w:themeColor="accent5" w:sz="8" w:space="0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color="555078" w:themeColor="accent5" w:sz="8" w:space="0"/>
          <w:left w:val="single" w:color="555078" w:themeColor="accent5" w:sz="8" w:space="0"/>
          <w:bottom w:val="single" w:color="555078" w:themeColor="accent5" w:sz="8" w:space="0"/>
          <w:right w:val="single" w:color="555078" w:themeColor="accent5" w:sz="8" w:space="0"/>
          <w:insideV w:val="single" w:color="555078" w:themeColor="accent5" w:sz="8" w:space="0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color="555078" w:themeColor="accent5" w:sz="8" w:space="0"/>
          <w:left w:val="single" w:color="555078" w:themeColor="accent5" w:sz="8" w:space="0"/>
          <w:bottom w:val="single" w:color="555078" w:themeColor="accent5" w:sz="8" w:space="0"/>
          <w:right w:val="single" w:color="555078" w:themeColor="accent5" w:sz="8" w:space="0"/>
          <w:insideV w:val="single" w:color="555078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7F63AB" w:themeColor="accent6" w:sz="8" w:space="0"/>
        <w:left w:val="single" w:color="7F63AB" w:themeColor="accent6" w:sz="8" w:space="0"/>
        <w:bottom w:val="single" w:color="7F63AB" w:themeColor="accent6" w:sz="8" w:space="0"/>
        <w:right w:val="single" w:color="7F63AB" w:themeColor="accent6" w:sz="8" w:space="0"/>
        <w:insideH w:val="single" w:color="7F63AB" w:themeColor="accent6" w:sz="8" w:space="0"/>
        <w:insideV w:val="single" w:color="7F63AB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F63AB" w:themeColor="accent6" w:sz="8" w:space="0"/>
          <w:left w:val="single" w:color="7F63AB" w:themeColor="accent6" w:sz="8" w:space="0"/>
          <w:bottom w:val="single" w:color="7F63AB" w:themeColor="accent6" w:sz="18" w:space="0"/>
          <w:right w:val="single" w:color="7F63AB" w:themeColor="accent6" w:sz="8" w:space="0"/>
          <w:insideH w:val="nil"/>
          <w:insideV w:val="single" w:color="7F63AB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7F63AB" w:themeColor="accent6" w:sz="6" w:space="0"/>
          <w:left w:val="single" w:color="7F63AB" w:themeColor="accent6" w:sz="8" w:space="0"/>
          <w:bottom w:val="single" w:color="7F63AB" w:themeColor="accent6" w:sz="8" w:space="0"/>
          <w:right w:val="single" w:color="7F63AB" w:themeColor="accent6" w:sz="8" w:space="0"/>
          <w:insideH w:val="nil"/>
          <w:insideV w:val="single" w:color="7F63AB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F63AB" w:themeColor="accent6" w:sz="8" w:space="0"/>
          <w:left w:val="single" w:color="7F63AB" w:themeColor="accent6" w:sz="8" w:space="0"/>
          <w:bottom w:val="single" w:color="7F63AB" w:themeColor="accent6" w:sz="8" w:space="0"/>
          <w:right w:val="single" w:color="7F63AB" w:themeColor="accent6" w:sz="8" w:space="0"/>
        </w:tcBorders>
      </w:tcPr>
    </w:tblStylePr>
    <w:tblStylePr w:type="band1Vert">
      <w:tblPr/>
      <w:tcPr>
        <w:tcBorders>
          <w:top w:val="single" w:color="7F63AB" w:themeColor="accent6" w:sz="8" w:space="0"/>
          <w:left w:val="single" w:color="7F63AB" w:themeColor="accent6" w:sz="8" w:space="0"/>
          <w:bottom w:val="single" w:color="7F63AB" w:themeColor="accent6" w:sz="8" w:space="0"/>
          <w:right w:val="single" w:color="7F63AB" w:themeColor="accent6" w:sz="8" w:space="0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color="7F63AB" w:themeColor="accent6" w:sz="8" w:space="0"/>
          <w:left w:val="single" w:color="7F63AB" w:themeColor="accent6" w:sz="8" w:space="0"/>
          <w:bottom w:val="single" w:color="7F63AB" w:themeColor="accent6" w:sz="8" w:space="0"/>
          <w:right w:val="single" w:color="7F63AB" w:themeColor="accent6" w:sz="8" w:space="0"/>
          <w:insideV w:val="single" w:color="7F63AB" w:themeColor="accent6" w:sz="8" w:space="0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color="7F63AB" w:themeColor="accent6" w:sz="8" w:space="0"/>
          <w:left w:val="single" w:color="7F63AB" w:themeColor="accent6" w:sz="8" w:space="0"/>
          <w:bottom w:val="single" w:color="7F63AB" w:themeColor="accent6" w:sz="8" w:space="0"/>
          <w:right w:val="single" w:color="7F63AB" w:themeColor="accent6" w:sz="8" w:space="0"/>
          <w:insideV w:val="single" w:color="7F63AB" w:themeColor="accent6" w:sz="8" w:space="0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00A59B" w:themeColor="accent1" w:sz="8" w:space="0"/>
        <w:left w:val="single" w:color="00A59B" w:themeColor="accent1" w:sz="8" w:space="0"/>
        <w:bottom w:val="single" w:color="00A59B" w:themeColor="accent1" w:sz="8" w:space="0"/>
        <w:right w:val="single" w:color="00A59B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A59B" w:themeColor="accent1" w:sz="6" w:space="0"/>
          <w:left w:val="single" w:color="00A59B" w:themeColor="accent1" w:sz="8" w:space="0"/>
          <w:bottom w:val="single" w:color="00A59B" w:themeColor="accent1" w:sz="8" w:space="0"/>
          <w:right w:val="single" w:color="00A59B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A59B" w:themeColor="accent1" w:sz="8" w:space="0"/>
          <w:left w:val="single" w:color="00A59B" w:themeColor="accent1" w:sz="8" w:space="0"/>
          <w:bottom w:val="single" w:color="00A59B" w:themeColor="accent1" w:sz="8" w:space="0"/>
          <w:right w:val="single" w:color="00A59B" w:themeColor="accent1" w:sz="8" w:space="0"/>
        </w:tcBorders>
      </w:tcPr>
    </w:tblStylePr>
    <w:tblStylePr w:type="band1Horz">
      <w:tblPr/>
      <w:tcPr>
        <w:tcBorders>
          <w:top w:val="single" w:color="00A59B" w:themeColor="accent1" w:sz="8" w:space="0"/>
          <w:left w:val="single" w:color="00A59B" w:themeColor="accent1" w:sz="8" w:space="0"/>
          <w:bottom w:val="single" w:color="00A59B" w:themeColor="accent1" w:sz="8" w:space="0"/>
          <w:right w:val="single" w:color="00A59B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27A8DF" w:themeColor="accent2" w:sz="8" w:space="0"/>
        <w:left w:val="single" w:color="27A8DF" w:themeColor="accent2" w:sz="8" w:space="0"/>
        <w:bottom w:val="single" w:color="27A8DF" w:themeColor="accent2" w:sz="8" w:space="0"/>
        <w:right w:val="single" w:color="27A8DF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27A8DF" w:themeColor="accent2" w:sz="6" w:space="0"/>
          <w:left w:val="single" w:color="27A8DF" w:themeColor="accent2" w:sz="8" w:space="0"/>
          <w:bottom w:val="single" w:color="27A8DF" w:themeColor="accent2" w:sz="8" w:space="0"/>
          <w:right w:val="single" w:color="27A8DF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27A8DF" w:themeColor="accent2" w:sz="8" w:space="0"/>
          <w:left w:val="single" w:color="27A8DF" w:themeColor="accent2" w:sz="8" w:space="0"/>
          <w:bottom w:val="single" w:color="27A8DF" w:themeColor="accent2" w:sz="8" w:space="0"/>
          <w:right w:val="single" w:color="27A8DF" w:themeColor="accent2" w:sz="8" w:space="0"/>
        </w:tcBorders>
      </w:tcPr>
    </w:tblStylePr>
    <w:tblStylePr w:type="band1Horz">
      <w:tblPr/>
      <w:tcPr>
        <w:tcBorders>
          <w:top w:val="single" w:color="27A8DF" w:themeColor="accent2" w:sz="8" w:space="0"/>
          <w:left w:val="single" w:color="27A8DF" w:themeColor="accent2" w:sz="8" w:space="0"/>
          <w:bottom w:val="single" w:color="27A8DF" w:themeColor="accent2" w:sz="8" w:space="0"/>
          <w:right w:val="single" w:color="27A8DF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287098" w:themeColor="accent3" w:sz="8" w:space="0"/>
        <w:left w:val="single" w:color="287098" w:themeColor="accent3" w:sz="8" w:space="0"/>
        <w:bottom w:val="single" w:color="287098" w:themeColor="accent3" w:sz="8" w:space="0"/>
        <w:right w:val="single" w:color="287098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287098" w:themeColor="accent3" w:sz="6" w:space="0"/>
          <w:left w:val="single" w:color="287098" w:themeColor="accent3" w:sz="8" w:space="0"/>
          <w:bottom w:val="single" w:color="287098" w:themeColor="accent3" w:sz="8" w:space="0"/>
          <w:right w:val="single" w:color="287098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287098" w:themeColor="accent3" w:sz="8" w:space="0"/>
          <w:left w:val="single" w:color="287098" w:themeColor="accent3" w:sz="8" w:space="0"/>
          <w:bottom w:val="single" w:color="287098" w:themeColor="accent3" w:sz="8" w:space="0"/>
          <w:right w:val="single" w:color="287098" w:themeColor="accent3" w:sz="8" w:space="0"/>
        </w:tcBorders>
      </w:tcPr>
    </w:tblStylePr>
    <w:tblStylePr w:type="band1Horz">
      <w:tblPr/>
      <w:tcPr>
        <w:tcBorders>
          <w:top w:val="single" w:color="287098" w:themeColor="accent3" w:sz="8" w:space="0"/>
          <w:left w:val="single" w:color="287098" w:themeColor="accent3" w:sz="8" w:space="0"/>
          <w:bottom w:val="single" w:color="287098" w:themeColor="accent3" w:sz="8" w:space="0"/>
          <w:right w:val="single" w:color="287098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617483" w:themeColor="accent4" w:sz="8" w:space="0"/>
        <w:left w:val="single" w:color="617483" w:themeColor="accent4" w:sz="8" w:space="0"/>
        <w:bottom w:val="single" w:color="617483" w:themeColor="accent4" w:sz="8" w:space="0"/>
        <w:right w:val="single" w:color="617483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617483" w:themeColor="accent4" w:sz="6" w:space="0"/>
          <w:left w:val="single" w:color="617483" w:themeColor="accent4" w:sz="8" w:space="0"/>
          <w:bottom w:val="single" w:color="617483" w:themeColor="accent4" w:sz="8" w:space="0"/>
          <w:right w:val="single" w:color="617483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617483" w:themeColor="accent4" w:sz="8" w:space="0"/>
          <w:left w:val="single" w:color="617483" w:themeColor="accent4" w:sz="8" w:space="0"/>
          <w:bottom w:val="single" w:color="617483" w:themeColor="accent4" w:sz="8" w:space="0"/>
          <w:right w:val="single" w:color="617483" w:themeColor="accent4" w:sz="8" w:space="0"/>
        </w:tcBorders>
      </w:tcPr>
    </w:tblStylePr>
    <w:tblStylePr w:type="band1Horz">
      <w:tblPr/>
      <w:tcPr>
        <w:tcBorders>
          <w:top w:val="single" w:color="617483" w:themeColor="accent4" w:sz="8" w:space="0"/>
          <w:left w:val="single" w:color="617483" w:themeColor="accent4" w:sz="8" w:space="0"/>
          <w:bottom w:val="single" w:color="617483" w:themeColor="accent4" w:sz="8" w:space="0"/>
          <w:right w:val="single" w:color="617483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555078" w:themeColor="accent5" w:sz="8" w:space="0"/>
        <w:left w:val="single" w:color="555078" w:themeColor="accent5" w:sz="8" w:space="0"/>
        <w:bottom w:val="single" w:color="555078" w:themeColor="accent5" w:sz="8" w:space="0"/>
        <w:right w:val="single" w:color="555078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555078" w:themeColor="accent5" w:sz="6" w:space="0"/>
          <w:left w:val="single" w:color="555078" w:themeColor="accent5" w:sz="8" w:space="0"/>
          <w:bottom w:val="single" w:color="555078" w:themeColor="accent5" w:sz="8" w:space="0"/>
          <w:right w:val="single" w:color="555078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555078" w:themeColor="accent5" w:sz="8" w:space="0"/>
          <w:left w:val="single" w:color="555078" w:themeColor="accent5" w:sz="8" w:space="0"/>
          <w:bottom w:val="single" w:color="555078" w:themeColor="accent5" w:sz="8" w:space="0"/>
          <w:right w:val="single" w:color="555078" w:themeColor="accent5" w:sz="8" w:space="0"/>
        </w:tcBorders>
      </w:tcPr>
    </w:tblStylePr>
    <w:tblStylePr w:type="band1Horz">
      <w:tblPr/>
      <w:tcPr>
        <w:tcBorders>
          <w:top w:val="single" w:color="555078" w:themeColor="accent5" w:sz="8" w:space="0"/>
          <w:left w:val="single" w:color="555078" w:themeColor="accent5" w:sz="8" w:space="0"/>
          <w:bottom w:val="single" w:color="555078" w:themeColor="accent5" w:sz="8" w:space="0"/>
          <w:right w:val="single" w:color="555078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7F63AB" w:themeColor="accent6" w:sz="8" w:space="0"/>
        <w:left w:val="single" w:color="7F63AB" w:themeColor="accent6" w:sz="8" w:space="0"/>
        <w:bottom w:val="single" w:color="7F63AB" w:themeColor="accent6" w:sz="8" w:space="0"/>
        <w:right w:val="single" w:color="7F63AB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F63AB" w:themeColor="accent6" w:sz="6" w:space="0"/>
          <w:left w:val="single" w:color="7F63AB" w:themeColor="accent6" w:sz="8" w:space="0"/>
          <w:bottom w:val="single" w:color="7F63AB" w:themeColor="accent6" w:sz="8" w:space="0"/>
          <w:right w:val="single" w:color="7F63AB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7F63AB" w:themeColor="accent6" w:sz="8" w:space="0"/>
          <w:left w:val="single" w:color="7F63AB" w:themeColor="accent6" w:sz="8" w:space="0"/>
          <w:bottom w:val="single" w:color="7F63AB" w:themeColor="accent6" w:sz="8" w:space="0"/>
          <w:right w:val="single" w:color="7F63AB" w:themeColor="accent6" w:sz="8" w:space="0"/>
        </w:tcBorders>
      </w:tcPr>
    </w:tblStylePr>
    <w:tblStylePr w:type="band1Horz">
      <w:tblPr/>
      <w:tcPr>
        <w:tcBorders>
          <w:top w:val="single" w:color="7F63AB" w:themeColor="accent6" w:sz="8" w:space="0"/>
          <w:left w:val="single" w:color="7F63AB" w:themeColor="accent6" w:sz="8" w:space="0"/>
          <w:bottom w:val="single" w:color="7F63AB" w:themeColor="accent6" w:sz="8" w:space="0"/>
          <w:right w:val="single" w:color="7F63AB" w:themeColor="accent6" w:sz="8" w:space="0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color="00A59B" w:themeColor="accent1" w:sz="8" w:space="0"/>
        <w:bottom w:val="single" w:color="00A59B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A59B" w:themeColor="accent1" w:sz="8" w:space="0"/>
          <w:left w:val="nil"/>
          <w:bottom w:val="single" w:color="00A59B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A59B" w:themeColor="accent1" w:sz="8" w:space="0"/>
          <w:left w:val="nil"/>
          <w:bottom w:val="single" w:color="00A59B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color="27A8DF" w:themeColor="accent2" w:sz="8" w:space="0"/>
        <w:bottom w:val="single" w:color="27A8DF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27A8DF" w:themeColor="accent2" w:sz="8" w:space="0"/>
          <w:left w:val="nil"/>
          <w:bottom w:val="single" w:color="27A8DF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27A8DF" w:themeColor="accent2" w:sz="8" w:space="0"/>
          <w:left w:val="nil"/>
          <w:bottom w:val="single" w:color="27A8DF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color="287098" w:themeColor="accent3" w:sz="8" w:space="0"/>
        <w:bottom w:val="single" w:color="287098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287098" w:themeColor="accent3" w:sz="8" w:space="0"/>
          <w:left w:val="nil"/>
          <w:bottom w:val="single" w:color="287098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287098" w:themeColor="accent3" w:sz="8" w:space="0"/>
          <w:left w:val="nil"/>
          <w:bottom w:val="single" w:color="287098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color="617483" w:themeColor="accent4" w:sz="8" w:space="0"/>
        <w:bottom w:val="single" w:color="617483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617483" w:themeColor="accent4" w:sz="8" w:space="0"/>
          <w:left w:val="nil"/>
          <w:bottom w:val="single" w:color="617483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617483" w:themeColor="accent4" w:sz="8" w:space="0"/>
          <w:left w:val="nil"/>
          <w:bottom w:val="single" w:color="617483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color="555078" w:themeColor="accent5" w:sz="8" w:space="0"/>
        <w:bottom w:val="single" w:color="555078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555078" w:themeColor="accent5" w:sz="8" w:space="0"/>
          <w:left w:val="nil"/>
          <w:bottom w:val="single" w:color="555078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555078" w:themeColor="accent5" w:sz="8" w:space="0"/>
          <w:left w:val="nil"/>
          <w:bottom w:val="single" w:color="555078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color="7F63AB" w:themeColor="accent6" w:sz="8" w:space="0"/>
        <w:bottom w:val="single" w:color="7F63AB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7F63AB" w:themeColor="accent6" w:sz="8" w:space="0"/>
          <w:left w:val="nil"/>
          <w:bottom w:val="single" w:color="7F63AB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7F63AB" w:themeColor="accent6" w:sz="8" w:space="0"/>
          <w:left w:val="nil"/>
          <w:bottom w:val="single" w:color="7F63AB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666666" w:themeColor="tex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30FFF2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30FFF2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7DCAEB" w:themeColor="accent2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7DCAEB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67AFD7" w:themeColor="accent3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67AFD7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9DABB7" w:themeColor="accent4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9DABB7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938FB4" w:themeColor="accent5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938FB4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B2A1CC" w:themeColor="accent6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B2A1CC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color="30FFF2" w:themeColor="accent1" w:themeTint="99" w:sz="4" w:space="0"/>
        <w:bottom w:val="single" w:color="30FFF2" w:themeColor="accent1" w:themeTint="99" w:sz="4" w:space="0"/>
        <w:insideH w:val="single" w:color="30FFF2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color="7DCAEB" w:themeColor="accent2" w:themeTint="99" w:sz="4" w:space="0"/>
        <w:bottom w:val="single" w:color="7DCAEB" w:themeColor="accent2" w:themeTint="99" w:sz="4" w:space="0"/>
        <w:insideH w:val="single" w:color="7DCAEB" w:themeColor="accent2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color="67AFD7" w:themeColor="accent3" w:themeTint="99" w:sz="4" w:space="0"/>
        <w:bottom w:val="single" w:color="67AFD7" w:themeColor="accent3" w:themeTint="99" w:sz="4" w:space="0"/>
        <w:insideH w:val="single" w:color="67AFD7" w:themeColor="accent3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color="9DABB7" w:themeColor="accent4" w:themeTint="99" w:sz="4" w:space="0"/>
        <w:bottom w:val="single" w:color="9DABB7" w:themeColor="accent4" w:themeTint="99" w:sz="4" w:space="0"/>
        <w:insideH w:val="single" w:color="9DABB7" w:themeColor="accent4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color="938FB4" w:themeColor="accent5" w:themeTint="99" w:sz="4" w:space="0"/>
        <w:bottom w:val="single" w:color="938FB4" w:themeColor="accent5" w:themeTint="99" w:sz="4" w:space="0"/>
        <w:insideH w:val="single" w:color="938FB4" w:themeColor="accent5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color="B2A1CC" w:themeColor="accent6" w:themeTint="99" w:sz="4" w:space="0"/>
        <w:bottom w:val="single" w:color="B2A1CC" w:themeColor="accent6" w:themeTint="99" w:sz="4" w:space="0"/>
        <w:insideH w:val="single" w:color="B2A1CC" w:themeColor="accent6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0000" w:themeColor="text1" w:sz="4" w:space="0"/>
          <w:left w:val="nil"/>
        </w:tcBorders>
      </w:tcPr>
    </w:tblStylePr>
    <w:tblStylePr w:type="swCell">
      <w:tblPr/>
      <w:tcPr>
        <w:tcBorders>
          <w:top w:val="double" w:color="000000" w:themeColor="text1" w:sz="4" w:space="0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color="00A59B" w:themeColor="accent1" w:sz="4" w:space="0"/>
        <w:left w:val="single" w:color="00A59B" w:themeColor="accent1" w:sz="4" w:space="0"/>
        <w:bottom w:val="single" w:color="00A59B" w:themeColor="accent1" w:sz="4" w:space="0"/>
        <w:right w:val="single" w:color="00A59B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color="00A59B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A59B" w:themeColor="accent1" w:sz="4" w:space="0"/>
          <w:right w:val="single" w:color="00A59B" w:themeColor="accent1" w:sz="4" w:space="0"/>
        </w:tcBorders>
      </w:tcPr>
    </w:tblStylePr>
    <w:tblStylePr w:type="band1Horz">
      <w:tblPr/>
      <w:tcPr>
        <w:tcBorders>
          <w:top w:val="single" w:color="00A59B" w:themeColor="accent1" w:sz="4" w:space="0"/>
          <w:bottom w:val="single" w:color="00A59B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A59B" w:themeColor="accent1" w:sz="4" w:space="0"/>
          <w:left w:val="nil"/>
        </w:tcBorders>
      </w:tcPr>
    </w:tblStylePr>
    <w:tblStylePr w:type="swCell">
      <w:tblPr/>
      <w:tcPr>
        <w:tcBorders>
          <w:top w:val="double" w:color="00A59B" w:themeColor="accent1" w:sz="4" w:space="0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color="27A8DF" w:themeColor="accent2" w:sz="4" w:space="0"/>
        <w:left w:val="single" w:color="27A8DF" w:themeColor="accent2" w:sz="4" w:space="0"/>
        <w:bottom w:val="single" w:color="27A8DF" w:themeColor="accent2" w:sz="4" w:space="0"/>
        <w:right w:val="single" w:color="27A8DF" w:themeColor="accent2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color="27A8DF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27A8DF" w:themeColor="accent2" w:sz="4" w:space="0"/>
          <w:right w:val="single" w:color="27A8DF" w:themeColor="accent2" w:sz="4" w:space="0"/>
        </w:tcBorders>
      </w:tcPr>
    </w:tblStylePr>
    <w:tblStylePr w:type="band1Horz">
      <w:tblPr/>
      <w:tcPr>
        <w:tcBorders>
          <w:top w:val="single" w:color="27A8DF" w:themeColor="accent2" w:sz="4" w:space="0"/>
          <w:bottom w:val="single" w:color="27A8DF" w:themeColor="accent2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27A8DF" w:themeColor="accent2" w:sz="4" w:space="0"/>
          <w:left w:val="nil"/>
        </w:tcBorders>
      </w:tcPr>
    </w:tblStylePr>
    <w:tblStylePr w:type="swCell">
      <w:tblPr/>
      <w:tcPr>
        <w:tcBorders>
          <w:top w:val="double" w:color="27A8DF" w:themeColor="accent2" w:sz="4" w:space="0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color="287098" w:themeColor="accent3" w:sz="4" w:space="0"/>
        <w:left w:val="single" w:color="287098" w:themeColor="accent3" w:sz="4" w:space="0"/>
        <w:bottom w:val="single" w:color="287098" w:themeColor="accent3" w:sz="4" w:space="0"/>
        <w:right w:val="single" w:color="287098" w:themeColor="accent3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color="287098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287098" w:themeColor="accent3" w:sz="4" w:space="0"/>
          <w:right w:val="single" w:color="287098" w:themeColor="accent3" w:sz="4" w:space="0"/>
        </w:tcBorders>
      </w:tcPr>
    </w:tblStylePr>
    <w:tblStylePr w:type="band1Horz">
      <w:tblPr/>
      <w:tcPr>
        <w:tcBorders>
          <w:top w:val="single" w:color="287098" w:themeColor="accent3" w:sz="4" w:space="0"/>
          <w:bottom w:val="single" w:color="287098" w:themeColor="accent3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287098" w:themeColor="accent3" w:sz="4" w:space="0"/>
          <w:left w:val="nil"/>
        </w:tcBorders>
      </w:tcPr>
    </w:tblStylePr>
    <w:tblStylePr w:type="swCell">
      <w:tblPr/>
      <w:tcPr>
        <w:tcBorders>
          <w:top w:val="double" w:color="287098" w:themeColor="accent3" w:sz="4" w:space="0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color="617483" w:themeColor="accent4" w:sz="4" w:space="0"/>
        <w:left w:val="single" w:color="617483" w:themeColor="accent4" w:sz="4" w:space="0"/>
        <w:bottom w:val="single" w:color="617483" w:themeColor="accent4" w:sz="4" w:space="0"/>
        <w:right w:val="single" w:color="617483" w:themeColor="accent4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color="617483" w:themeColor="accent4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617483" w:themeColor="accent4" w:sz="4" w:space="0"/>
          <w:right w:val="single" w:color="617483" w:themeColor="accent4" w:sz="4" w:space="0"/>
        </w:tcBorders>
      </w:tcPr>
    </w:tblStylePr>
    <w:tblStylePr w:type="band1Horz">
      <w:tblPr/>
      <w:tcPr>
        <w:tcBorders>
          <w:top w:val="single" w:color="617483" w:themeColor="accent4" w:sz="4" w:space="0"/>
          <w:bottom w:val="single" w:color="617483" w:themeColor="accent4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617483" w:themeColor="accent4" w:sz="4" w:space="0"/>
          <w:left w:val="nil"/>
        </w:tcBorders>
      </w:tcPr>
    </w:tblStylePr>
    <w:tblStylePr w:type="swCell">
      <w:tblPr/>
      <w:tcPr>
        <w:tcBorders>
          <w:top w:val="double" w:color="617483" w:themeColor="accent4" w:sz="4" w:space="0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color="555078" w:themeColor="accent5" w:sz="4" w:space="0"/>
        <w:left w:val="single" w:color="555078" w:themeColor="accent5" w:sz="4" w:space="0"/>
        <w:bottom w:val="single" w:color="555078" w:themeColor="accent5" w:sz="4" w:space="0"/>
        <w:right w:val="single" w:color="555078" w:themeColor="accent5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color="555078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555078" w:themeColor="accent5" w:sz="4" w:space="0"/>
          <w:right w:val="single" w:color="555078" w:themeColor="accent5" w:sz="4" w:space="0"/>
        </w:tcBorders>
      </w:tcPr>
    </w:tblStylePr>
    <w:tblStylePr w:type="band1Horz">
      <w:tblPr/>
      <w:tcPr>
        <w:tcBorders>
          <w:top w:val="single" w:color="555078" w:themeColor="accent5" w:sz="4" w:space="0"/>
          <w:bottom w:val="single" w:color="555078" w:themeColor="accent5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555078" w:themeColor="accent5" w:sz="4" w:space="0"/>
          <w:left w:val="nil"/>
        </w:tcBorders>
      </w:tcPr>
    </w:tblStylePr>
    <w:tblStylePr w:type="swCell">
      <w:tblPr/>
      <w:tcPr>
        <w:tcBorders>
          <w:top w:val="double" w:color="555078" w:themeColor="accent5" w:sz="4" w:space="0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color="7F63AB" w:themeColor="accent6" w:sz="4" w:space="0"/>
        <w:left w:val="single" w:color="7F63AB" w:themeColor="accent6" w:sz="4" w:space="0"/>
        <w:bottom w:val="single" w:color="7F63AB" w:themeColor="accent6" w:sz="4" w:space="0"/>
        <w:right w:val="single" w:color="7F63AB" w:themeColor="accent6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color="7F63AB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7F63AB" w:themeColor="accent6" w:sz="4" w:space="0"/>
          <w:right w:val="single" w:color="7F63AB" w:themeColor="accent6" w:sz="4" w:space="0"/>
        </w:tcBorders>
      </w:tcPr>
    </w:tblStylePr>
    <w:tblStylePr w:type="band1Horz">
      <w:tblPr/>
      <w:tcPr>
        <w:tcBorders>
          <w:top w:val="single" w:color="7F63AB" w:themeColor="accent6" w:sz="4" w:space="0"/>
          <w:bottom w:val="single" w:color="7F63AB" w:themeColor="accent6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7F63AB" w:themeColor="accent6" w:sz="4" w:space="0"/>
          <w:left w:val="nil"/>
        </w:tcBorders>
      </w:tcPr>
    </w:tblStylePr>
    <w:tblStylePr w:type="swCell">
      <w:tblPr/>
      <w:tcPr>
        <w:tcBorders>
          <w:top w:val="double" w:color="7F63AB" w:themeColor="accent6" w:sz="4" w:space="0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color="30FFF2" w:themeColor="accent1" w:themeTint="99" w:sz="4" w:space="0"/>
        <w:left w:val="single" w:color="30FFF2" w:themeColor="accent1" w:themeTint="99" w:sz="4" w:space="0"/>
        <w:bottom w:val="single" w:color="30FFF2" w:themeColor="accent1" w:themeTint="99" w:sz="4" w:space="0"/>
        <w:right w:val="single" w:color="30FFF2" w:themeColor="accent1" w:themeTint="99" w:sz="4" w:space="0"/>
        <w:insideH w:val="single" w:color="30FFF2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A59B" w:themeColor="accent1" w:sz="4" w:space="0"/>
          <w:left w:val="single" w:color="00A59B" w:themeColor="accent1" w:sz="4" w:space="0"/>
          <w:bottom w:val="single" w:color="00A59B" w:themeColor="accent1" w:sz="4" w:space="0"/>
          <w:right w:val="single" w:color="00A59B" w:themeColor="accent1" w:sz="4" w:space="0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color="30FFF2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color="7DCAEB" w:themeColor="accent2" w:themeTint="99" w:sz="4" w:space="0"/>
        <w:left w:val="single" w:color="7DCAEB" w:themeColor="accent2" w:themeTint="99" w:sz="4" w:space="0"/>
        <w:bottom w:val="single" w:color="7DCAEB" w:themeColor="accent2" w:themeTint="99" w:sz="4" w:space="0"/>
        <w:right w:val="single" w:color="7DCAEB" w:themeColor="accent2" w:themeTint="99" w:sz="4" w:space="0"/>
        <w:insideH w:val="single" w:color="7DCAEB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27A8DF" w:themeColor="accent2" w:sz="4" w:space="0"/>
          <w:left w:val="single" w:color="27A8DF" w:themeColor="accent2" w:sz="4" w:space="0"/>
          <w:bottom w:val="single" w:color="27A8DF" w:themeColor="accent2" w:sz="4" w:space="0"/>
          <w:right w:val="single" w:color="27A8DF" w:themeColor="accent2" w:sz="4" w:space="0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color="7DCAEB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color="67AFD7" w:themeColor="accent3" w:themeTint="99" w:sz="4" w:space="0"/>
        <w:left w:val="single" w:color="67AFD7" w:themeColor="accent3" w:themeTint="99" w:sz="4" w:space="0"/>
        <w:bottom w:val="single" w:color="67AFD7" w:themeColor="accent3" w:themeTint="99" w:sz="4" w:space="0"/>
        <w:right w:val="single" w:color="67AFD7" w:themeColor="accent3" w:themeTint="99" w:sz="4" w:space="0"/>
        <w:insideH w:val="single" w:color="67AFD7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287098" w:themeColor="accent3" w:sz="4" w:space="0"/>
          <w:left w:val="single" w:color="287098" w:themeColor="accent3" w:sz="4" w:space="0"/>
          <w:bottom w:val="single" w:color="287098" w:themeColor="accent3" w:sz="4" w:space="0"/>
          <w:right w:val="single" w:color="287098" w:themeColor="accent3" w:sz="4" w:space="0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color="67AFD7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color="9DABB7" w:themeColor="accent4" w:themeTint="99" w:sz="4" w:space="0"/>
        <w:left w:val="single" w:color="9DABB7" w:themeColor="accent4" w:themeTint="99" w:sz="4" w:space="0"/>
        <w:bottom w:val="single" w:color="9DABB7" w:themeColor="accent4" w:themeTint="99" w:sz="4" w:space="0"/>
        <w:right w:val="single" w:color="9DABB7" w:themeColor="accent4" w:themeTint="99" w:sz="4" w:space="0"/>
        <w:insideH w:val="single" w:color="9DABB7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617483" w:themeColor="accent4" w:sz="4" w:space="0"/>
          <w:left w:val="single" w:color="617483" w:themeColor="accent4" w:sz="4" w:space="0"/>
          <w:bottom w:val="single" w:color="617483" w:themeColor="accent4" w:sz="4" w:space="0"/>
          <w:right w:val="single" w:color="617483" w:themeColor="accent4" w:sz="4" w:space="0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color="9DABB7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color="938FB4" w:themeColor="accent5" w:themeTint="99" w:sz="4" w:space="0"/>
        <w:left w:val="single" w:color="938FB4" w:themeColor="accent5" w:themeTint="99" w:sz="4" w:space="0"/>
        <w:bottom w:val="single" w:color="938FB4" w:themeColor="accent5" w:themeTint="99" w:sz="4" w:space="0"/>
        <w:right w:val="single" w:color="938FB4" w:themeColor="accent5" w:themeTint="99" w:sz="4" w:space="0"/>
        <w:insideH w:val="single" w:color="938FB4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55078" w:themeColor="accent5" w:sz="4" w:space="0"/>
          <w:left w:val="single" w:color="555078" w:themeColor="accent5" w:sz="4" w:space="0"/>
          <w:bottom w:val="single" w:color="555078" w:themeColor="accent5" w:sz="4" w:space="0"/>
          <w:right w:val="single" w:color="555078" w:themeColor="accent5" w:sz="4" w:space="0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color="938FB4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color="B2A1CC" w:themeColor="accent6" w:themeTint="99" w:sz="4" w:space="0"/>
        <w:left w:val="single" w:color="B2A1CC" w:themeColor="accent6" w:themeTint="99" w:sz="4" w:space="0"/>
        <w:bottom w:val="single" w:color="B2A1CC" w:themeColor="accent6" w:themeTint="99" w:sz="4" w:space="0"/>
        <w:right w:val="single" w:color="B2A1CC" w:themeColor="accent6" w:themeTint="99" w:sz="4" w:space="0"/>
        <w:insideH w:val="single" w:color="B2A1CC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F63AB" w:themeColor="accent6" w:sz="4" w:space="0"/>
          <w:left w:val="single" w:color="7F63AB" w:themeColor="accent6" w:sz="4" w:space="0"/>
          <w:bottom w:val="single" w:color="7F63AB" w:themeColor="accent6" w:sz="4" w:space="0"/>
          <w:right w:val="single" w:color="7F63AB" w:themeColor="accent6" w:sz="4" w:space="0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color="B2A1CC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000000" w:themeColor="text1" w:sz="24" w:space="0"/>
        <w:left w:val="single" w:color="000000" w:themeColor="text1" w:sz="24" w:space="0"/>
        <w:bottom w:val="single" w:color="000000" w:themeColor="text1" w:sz="24" w:space="0"/>
        <w:right w:val="single" w:color="000000" w:themeColor="text1" w:sz="24" w:space="0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00A59B" w:themeColor="accent1" w:sz="24" w:space="0"/>
        <w:left w:val="single" w:color="00A59B" w:themeColor="accent1" w:sz="24" w:space="0"/>
        <w:bottom w:val="single" w:color="00A59B" w:themeColor="accent1" w:sz="24" w:space="0"/>
        <w:right w:val="single" w:color="00A59B" w:themeColor="accent1" w:sz="24" w:space="0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27A8DF" w:themeColor="accent2" w:sz="24" w:space="0"/>
        <w:left w:val="single" w:color="27A8DF" w:themeColor="accent2" w:sz="24" w:space="0"/>
        <w:bottom w:val="single" w:color="27A8DF" w:themeColor="accent2" w:sz="24" w:space="0"/>
        <w:right w:val="single" w:color="27A8DF" w:themeColor="accent2" w:sz="24" w:space="0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287098" w:themeColor="accent3" w:sz="24" w:space="0"/>
        <w:left w:val="single" w:color="287098" w:themeColor="accent3" w:sz="24" w:space="0"/>
        <w:bottom w:val="single" w:color="287098" w:themeColor="accent3" w:sz="24" w:space="0"/>
        <w:right w:val="single" w:color="287098" w:themeColor="accent3" w:sz="24" w:space="0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617483" w:themeColor="accent4" w:sz="24" w:space="0"/>
        <w:left w:val="single" w:color="617483" w:themeColor="accent4" w:sz="24" w:space="0"/>
        <w:bottom w:val="single" w:color="617483" w:themeColor="accent4" w:sz="24" w:space="0"/>
        <w:right w:val="single" w:color="617483" w:themeColor="accent4" w:sz="24" w:space="0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555078" w:themeColor="accent5" w:sz="24" w:space="0"/>
        <w:left w:val="single" w:color="555078" w:themeColor="accent5" w:sz="24" w:space="0"/>
        <w:bottom w:val="single" w:color="555078" w:themeColor="accent5" w:sz="24" w:space="0"/>
        <w:right w:val="single" w:color="555078" w:themeColor="accent5" w:sz="24" w:space="0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7F63AB" w:themeColor="accent6" w:sz="24" w:space="0"/>
        <w:left w:val="single" w:color="7F63AB" w:themeColor="accent6" w:sz="24" w:space="0"/>
        <w:bottom w:val="single" w:color="7F63AB" w:themeColor="accent6" w:sz="24" w:space="0"/>
        <w:right w:val="single" w:color="7F63AB" w:themeColor="accent6" w:sz="24" w:space="0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4" w:space="0"/>
        <w:bottom w:val="single" w:color="000000" w:themeColor="text1" w:sz="4" w:space="0"/>
      </w:tblBorders>
    </w:tblPr>
    <w:tblStylePr w:type="firstRow">
      <w:rPr>
        <w:b/>
        <w:bCs/>
      </w:rPr>
      <w:tblPr/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color="00A59B" w:themeColor="accent1" w:sz="4" w:space="0"/>
        <w:bottom w:val="single" w:color="00A59B" w:themeColor="accent1" w:sz="4" w:space="0"/>
      </w:tblBorders>
    </w:tblPr>
    <w:tblStylePr w:type="firstRow">
      <w:rPr>
        <w:b/>
        <w:bCs/>
      </w:rPr>
      <w:tblPr/>
      <w:tcPr>
        <w:tcBorders>
          <w:bottom w:val="single" w:color="00A59B" w:themeColor="accent1" w:sz="4" w:space="0"/>
        </w:tcBorders>
      </w:tcPr>
    </w:tblStylePr>
    <w:tblStylePr w:type="lastRow">
      <w:rPr>
        <w:b/>
        <w:bCs/>
      </w:rPr>
      <w:tblPr/>
      <w:tcPr>
        <w:tcBorders>
          <w:top w:val="double" w:color="00A59B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color="27A8DF" w:themeColor="accent2" w:sz="4" w:space="0"/>
        <w:bottom w:val="single" w:color="27A8DF" w:themeColor="accent2" w:sz="4" w:space="0"/>
      </w:tblBorders>
    </w:tblPr>
    <w:tblStylePr w:type="firstRow">
      <w:rPr>
        <w:b/>
        <w:bCs/>
      </w:rPr>
      <w:tblPr/>
      <w:tcPr>
        <w:tcBorders>
          <w:bottom w:val="single" w:color="27A8DF" w:themeColor="accent2" w:sz="4" w:space="0"/>
        </w:tcBorders>
      </w:tcPr>
    </w:tblStylePr>
    <w:tblStylePr w:type="lastRow">
      <w:rPr>
        <w:b/>
        <w:bCs/>
      </w:rPr>
      <w:tblPr/>
      <w:tcPr>
        <w:tcBorders>
          <w:top w:val="double" w:color="27A8DF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color="287098" w:themeColor="accent3" w:sz="4" w:space="0"/>
        <w:bottom w:val="single" w:color="287098" w:themeColor="accent3" w:sz="4" w:space="0"/>
      </w:tblBorders>
    </w:tblPr>
    <w:tblStylePr w:type="firstRow">
      <w:rPr>
        <w:b/>
        <w:bCs/>
      </w:rPr>
      <w:tblPr/>
      <w:tcPr>
        <w:tcBorders>
          <w:bottom w:val="single" w:color="287098" w:themeColor="accent3" w:sz="4" w:space="0"/>
        </w:tcBorders>
      </w:tcPr>
    </w:tblStylePr>
    <w:tblStylePr w:type="lastRow">
      <w:rPr>
        <w:b/>
        <w:bCs/>
      </w:rPr>
      <w:tblPr/>
      <w:tcPr>
        <w:tcBorders>
          <w:top w:val="double" w:color="287098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color="617483" w:themeColor="accent4" w:sz="4" w:space="0"/>
        <w:bottom w:val="single" w:color="617483" w:themeColor="accent4" w:sz="4" w:space="0"/>
      </w:tblBorders>
    </w:tblPr>
    <w:tblStylePr w:type="firstRow">
      <w:rPr>
        <w:b/>
        <w:bCs/>
      </w:rPr>
      <w:tblPr/>
      <w:tcPr>
        <w:tcBorders>
          <w:bottom w:val="single" w:color="617483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double" w:color="617483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color="555078" w:themeColor="accent5" w:sz="4" w:space="0"/>
        <w:bottom w:val="single" w:color="555078" w:themeColor="accent5" w:sz="4" w:space="0"/>
      </w:tblBorders>
    </w:tblPr>
    <w:tblStylePr w:type="firstRow">
      <w:rPr>
        <w:b/>
        <w:bCs/>
      </w:rPr>
      <w:tblPr/>
      <w:tcPr>
        <w:tcBorders>
          <w:bottom w:val="single" w:color="555078" w:themeColor="accent5" w:sz="4" w:space="0"/>
        </w:tcBorders>
      </w:tcPr>
    </w:tblStylePr>
    <w:tblStylePr w:type="lastRow">
      <w:rPr>
        <w:b/>
        <w:bCs/>
      </w:rPr>
      <w:tblPr/>
      <w:tcPr>
        <w:tcBorders>
          <w:top w:val="double" w:color="555078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color="7F63AB" w:themeColor="accent6" w:sz="4" w:space="0"/>
        <w:bottom w:val="single" w:color="7F63AB" w:themeColor="accent6" w:sz="4" w:space="0"/>
      </w:tblBorders>
    </w:tblPr>
    <w:tblStylePr w:type="firstRow">
      <w:rPr>
        <w:b/>
        <w:bCs/>
      </w:rPr>
      <w:tblPr/>
      <w:tcPr>
        <w:tcBorders>
          <w:bottom w:val="single" w:color="7F63AB" w:themeColor="accent6" w:sz="4" w:space="0"/>
        </w:tcBorders>
      </w:tcPr>
    </w:tblStylePr>
    <w:tblStylePr w:type="lastRow">
      <w:rPr>
        <w:b/>
        <w:bCs/>
      </w:rPr>
      <w:tblPr/>
      <w:tcPr>
        <w:tcBorders>
          <w:top w:val="double" w:color="7F63AB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000000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000000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000000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000000" w:themeColor="tex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00A59B" w:themeColor="accen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00A59B" w:themeColor="accen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00A59B" w:themeColor="accen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00A59B" w:themeColor="accen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27A8DF" w:themeColor="accent2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27A8DF" w:themeColor="accent2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27A8DF" w:themeColor="accent2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27A8DF" w:themeColor="accent2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287098" w:themeColor="accent3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287098" w:themeColor="accent3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287098" w:themeColor="accent3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287098" w:themeColor="accent3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617483" w:themeColor="accent4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617483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617483" w:themeColor="accent4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617483" w:themeColor="accent4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555078" w:themeColor="accent5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555078" w:themeColor="accent5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555078" w:themeColor="accent5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555078" w:themeColor="accent5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63AB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63AB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63AB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63AB" w:themeColor="accent6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00FBEB" w:themeColor="accent1" w:themeTint="BF" w:sz="8" w:space="0"/>
        <w:left w:val="single" w:color="00FBEB" w:themeColor="accent1" w:themeTint="BF" w:sz="8" w:space="0"/>
        <w:bottom w:val="single" w:color="00FBEB" w:themeColor="accent1" w:themeTint="BF" w:sz="8" w:space="0"/>
        <w:right w:val="single" w:color="00FBEB" w:themeColor="accent1" w:themeTint="BF" w:sz="8" w:space="0"/>
        <w:insideH w:val="single" w:color="00FBEB" w:themeColor="accent1" w:themeTint="BF" w:sz="8" w:space="0"/>
        <w:insideV w:val="single" w:color="00FBEB" w:themeColor="accent1" w:themeTint="BF" w:sz="8" w:space="0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00FBEB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5DBDE7" w:themeColor="accent2" w:themeTint="BF" w:sz="8" w:space="0"/>
        <w:left w:val="single" w:color="5DBDE7" w:themeColor="accent2" w:themeTint="BF" w:sz="8" w:space="0"/>
        <w:bottom w:val="single" w:color="5DBDE7" w:themeColor="accent2" w:themeTint="BF" w:sz="8" w:space="0"/>
        <w:right w:val="single" w:color="5DBDE7" w:themeColor="accent2" w:themeTint="BF" w:sz="8" w:space="0"/>
        <w:insideH w:val="single" w:color="5DBDE7" w:themeColor="accent2" w:themeTint="BF" w:sz="8" w:space="0"/>
        <w:insideV w:val="single" w:color="5DBDE7" w:themeColor="accent2" w:themeTint="BF" w:sz="8" w:space="0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5DBDE7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429BCD" w:themeColor="accent3" w:themeTint="BF" w:sz="8" w:space="0"/>
        <w:left w:val="single" w:color="429BCD" w:themeColor="accent3" w:themeTint="BF" w:sz="8" w:space="0"/>
        <w:bottom w:val="single" w:color="429BCD" w:themeColor="accent3" w:themeTint="BF" w:sz="8" w:space="0"/>
        <w:right w:val="single" w:color="429BCD" w:themeColor="accent3" w:themeTint="BF" w:sz="8" w:space="0"/>
        <w:insideH w:val="single" w:color="429BCD" w:themeColor="accent3" w:themeTint="BF" w:sz="8" w:space="0"/>
        <w:insideV w:val="single" w:color="429BCD" w:themeColor="accent3" w:themeTint="BF" w:sz="8" w:space="0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29BCD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8597A5" w:themeColor="accent4" w:themeTint="BF" w:sz="8" w:space="0"/>
        <w:left w:val="single" w:color="8597A5" w:themeColor="accent4" w:themeTint="BF" w:sz="8" w:space="0"/>
        <w:bottom w:val="single" w:color="8597A5" w:themeColor="accent4" w:themeTint="BF" w:sz="8" w:space="0"/>
        <w:right w:val="single" w:color="8597A5" w:themeColor="accent4" w:themeTint="BF" w:sz="8" w:space="0"/>
        <w:insideH w:val="single" w:color="8597A5" w:themeColor="accent4" w:themeTint="BF" w:sz="8" w:space="0"/>
        <w:insideV w:val="single" w:color="8597A5" w:themeColor="accent4" w:themeTint="BF" w:sz="8" w:space="0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8597A5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7973A2" w:themeColor="accent5" w:themeTint="BF" w:sz="8" w:space="0"/>
        <w:left w:val="single" w:color="7973A2" w:themeColor="accent5" w:themeTint="BF" w:sz="8" w:space="0"/>
        <w:bottom w:val="single" w:color="7973A2" w:themeColor="accent5" w:themeTint="BF" w:sz="8" w:space="0"/>
        <w:right w:val="single" w:color="7973A2" w:themeColor="accent5" w:themeTint="BF" w:sz="8" w:space="0"/>
        <w:insideH w:val="single" w:color="7973A2" w:themeColor="accent5" w:themeTint="BF" w:sz="8" w:space="0"/>
        <w:insideV w:val="single" w:color="7973A2" w:themeColor="accent5" w:themeTint="BF" w:sz="8" w:space="0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973A2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9E8AC0" w:themeColor="accent6" w:themeTint="BF" w:sz="8" w:space="0"/>
        <w:left w:val="single" w:color="9E8AC0" w:themeColor="accent6" w:themeTint="BF" w:sz="8" w:space="0"/>
        <w:bottom w:val="single" w:color="9E8AC0" w:themeColor="accent6" w:themeTint="BF" w:sz="8" w:space="0"/>
        <w:right w:val="single" w:color="9E8AC0" w:themeColor="accent6" w:themeTint="BF" w:sz="8" w:space="0"/>
        <w:insideH w:val="single" w:color="9E8AC0" w:themeColor="accent6" w:themeTint="BF" w:sz="8" w:space="0"/>
        <w:insideV w:val="single" w:color="9E8AC0" w:themeColor="accent6" w:themeTint="BF" w:sz="8" w:space="0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E8AC0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A59B" w:themeColor="accent1" w:sz="8" w:space="0"/>
        <w:left w:val="single" w:color="00A59B" w:themeColor="accent1" w:sz="8" w:space="0"/>
        <w:bottom w:val="single" w:color="00A59B" w:themeColor="accent1" w:sz="8" w:space="0"/>
        <w:right w:val="single" w:color="00A59B" w:themeColor="accent1" w:sz="8" w:space="0"/>
        <w:insideH w:val="single" w:color="00A59B" w:themeColor="accent1" w:sz="8" w:space="0"/>
        <w:insideV w:val="single" w:color="00A59B" w:themeColor="accent1" w:sz="8" w:space="0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color="00A59B" w:themeColor="accent1" w:sz="6" w:space="0"/>
          <w:insideV w:val="single" w:color="00A59B" w:themeColor="accent1" w:sz="6" w:space="0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27A8DF" w:themeColor="accent2" w:sz="8" w:space="0"/>
        <w:left w:val="single" w:color="27A8DF" w:themeColor="accent2" w:sz="8" w:space="0"/>
        <w:bottom w:val="single" w:color="27A8DF" w:themeColor="accent2" w:sz="8" w:space="0"/>
        <w:right w:val="single" w:color="27A8DF" w:themeColor="accent2" w:sz="8" w:space="0"/>
        <w:insideH w:val="single" w:color="27A8DF" w:themeColor="accent2" w:sz="8" w:space="0"/>
        <w:insideV w:val="single" w:color="27A8DF" w:themeColor="accent2" w:sz="8" w:space="0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color="27A8DF" w:themeColor="accent2" w:sz="6" w:space="0"/>
          <w:insideV w:val="single" w:color="27A8DF" w:themeColor="accent2" w:sz="6" w:space="0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287098" w:themeColor="accent3" w:sz="8" w:space="0"/>
        <w:left w:val="single" w:color="287098" w:themeColor="accent3" w:sz="8" w:space="0"/>
        <w:bottom w:val="single" w:color="287098" w:themeColor="accent3" w:sz="8" w:space="0"/>
        <w:right w:val="single" w:color="287098" w:themeColor="accent3" w:sz="8" w:space="0"/>
        <w:insideH w:val="single" w:color="287098" w:themeColor="accent3" w:sz="8" w:space="0"/>
        <w:insideV w:val="single" w:color="287098" w:themeColor="accent3" w:sz="8" w:space="0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color="287098" w:themeColor="accent3" w:sz="6" w:space="0"/>
          <w:insideV w:val="single" w:color="287098" w:themeColor="accent3" w:sz="6" w:space="0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617483" w:themeColor="accent4" w:sz="8" w:space="0"/>
        <w:left w:val="single" w:color="617483" w:themeColor="accent4" w:sz="8" w:space="0"/>
        <w:bottom w:val="single" w:color="617483" w:themeColor="accent4" w:sz="8" w:space="0"/>
        <w:right w:val="single" w:color="617483" w:themeColor="accent4" w:sz="8" w:space="0"/>
        <w:insideH w:val="single" w:color="617483" w:themeColor="accent4" w:sz="8" w:space="0"/>
        <w:insideV w:val="single" w:color="617483" w:themeColor="accent4" w:sz="8" w:space="0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color="617483" w:themeColor="accent4" w:sz="6" w:space="0"/>
          <w:insideV w:val="single" w:color="617483" w:themeColor="accent4" w:sz="6" w:space="0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555078" w:themeColor="accent5" w:sz="8" w:space="0"/>
        <w:left w:val="single" w:color="555078" w:themeColor="accent5" w:sz="8" w:space="0"/>
        <w:bottom w:val="single" w:color="555078" w:themeColor="accent5" w:sz="8" w:space="0"/>
        <w:right w:val="single" w:color="555078" w:themeColor="accent5" w:sz="8" w:space="0"/>
        <w:insideH w:val="single" w:color="555078" w:themeColor="accent5" w:sz="8" w:space="0"/>
        <w:insideV w:val="single" w:color="555078" w:themeColor="accent5" w:sz="8" w:space="0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color="555078" w:themeColor="accent5" w:sz="6" w:space="0"/>
          <w:insideV w:val="single" w:color="555078" w:themeColor="accent5" w:sz="6" w:space="0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7F63AB" w:themeColor="accent6" w:sz="8" w:space="0"/>
        <w:left w:val="single" w:color="7F63AB" w:themeColor="accent6" w:sz="8" w:space="0"/>
        <w:bottom w:val="single" w:color="7F63AB" w:themeColor="accent6" w:sz="8" w:space="0"/>
        <w:right w:val="single" w:color="7F63AB" w:themeColor="accent6" w:sz="8" w:space="0"/>
        <w:insideH w:val="single" w:color="7F63AB" w:themeColor="accent6" w:sz="8" w:space="0"/>
        <w:insideV w:val="single" w:color="7F63AB" w:themeColor="accent6" w:sz="8" w:space="0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color="7F63AB" w:themeColor="accent6" w:sz="6" w:space="0"/>
          <w:insideV w:val="single" w:color="7F63AB" w:themeColor="accent6" w:sz="6" w:space="0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A59B" w:themeColor="accent1" w:sz="8" w:space="0"/>
        <w:bottom w:val="single" w:color="00A59B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A59B" w:themeColor="accent1" w:sz="8" w:space="0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color="00A59B" w:themeColor="accent1" w:sz="8" w:space="0"/>
          <w:bottom w:val="single" w:color="00A59B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A59B" w:themeColor="accent1" w:sz="8" w:space="0"/>
          <w:bottom w:val="single" w:color="00A59B" w:themeColor="accent1" w:sz="8" w:space="0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27A8DF" w:themeColor="accent2" w:sz="8" w:space="0"/>
        <w:bottom w:val="single" w:color="27A8DF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27A8DF" w:themeColor="accent2" w:sz="8" w:space="0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color="27A8DF" w:themeColor="accent2" w:sz="8" w:space="0"/>
          <w:bottom w:val="single" w:color="27A8DF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27A8DF" w:themeColor="accent2" w:sz="8" w:space="0"/>
          <w:bottom w:val="single" w:color="27A8DF" w:themeColor="accent2" w:sz="8" w:space="0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287098" w:themeColor="accent3" w:sz="8" w:space="0"/>
        <w:bottom w:val="single" w:color="287098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287098" w:themeColor="accent3" w:sz="8" w:space="0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color="287098" w:themeColor="accent3" w:sz="8" w:space="0"/>
          <w:bottom w:val="single" w:color="287098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287098" w:themeColor="accent3" w:sz="8" w:space="0"/>
          <w:bottom w:val="single" w:color="287098" w:themeColor="accent3" w:sz="8" w:space="0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17483" w:themeColor="accent4" w:sz="8" w:space="0"/>
        <w:bottom w:val="single" w:color="617483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617483" w:themeColor="accent4" w:sz="8" w:space="0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color="617483" w:themeColor="accent4" w:sz="8" w:space="0"/>
          <w:bottom w:val="single" w:color="617483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617483" w:themeColor="accent4" w:sz="8" w:space="0"/>
          <w:bottom w:val="single" w:color="617483" w:themeColor="accent4" w:sz="8" w:space="0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555078" w:themeColor="accent5" w:sz="8" w:space="0"/>
        <w:bottom w:val="single" w:color="555078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555078" w:themeColor="accent5" w:sz="8" w:space="0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color="555078" w:themeColor="accent5" w:sz="8" w:space="0"/>
          <w:bottom w:val="single" w:color="555078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555078" w:themeColor="accent5" w:sz="8" w:space="0"/>
          <w:bottom w:val="single" w:color="555078" w:themeColor="accent5" w:sz="8" w:space="0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7F63AB" w:themeColor="accent6" w:sz="8" w:space="0"/>
        <w:bottom w:val="single" w:color="7F63AB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7F63AB" w:themeColor="accent6" w:sz="8" w:space="0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color="7F63AB" w:themeColor="accent6" w:sz="8" w:space="0"/>
          <w:bottom w:val="single" w:color="7F63AB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7F63AB" w:themeColor="accent6" w:sz="8" w:space="0"/>
          <w:bottom w:val="single" w:color="7F63AB" w:themeColor="accent6" w:sz="8" w:space="0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A59B" w:themeColor="accent1" w:sz="8" w:space="0"/>
        <w:left w:val="single" w:color="00A59B" w:themeColor="accent1" w:sz="8" w:space="0"/>
        <w:bottom w:val="single" w:color="00A59B" w:themeColor="accent1" w:sz="8" w:space="0"/>
        <w:right w:val="single" w:color="00A59B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A59B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A59B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A59B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27A8DF" w:themeColor="accent2" w:sz="8" w:space="0"/>
        <w:left w:val="single" w:color="27A8DF" w:themeColor="accent2" w:sz="8" w:space="0"/>
        <w:bottom w:val="single" w:color="27A8DF" w:themeColor="accent2" w:sz="8" w:space="0"/>
        <w:right w:val="single" w:color="27A8DF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27A8DF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27A8DF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27A8DF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287098" w:themeColor="accent3" w:sz="8" w:space="0"/>
        <w:left w:val="single" w:color="287098" w:themeColor="accent3" w:sz="8" w:space="0"/>
        <w:bottom w:val="single" w:color="287098" w:themeColor="accent3" w:sz="8" w:space="0"/>
        <w:right w:val="single" w:color="287098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287098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287098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287098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617483" w:themeColor="accent4" w:sz="8" w:space="0"/>
        <w:left w:val="single" w:color="617483" w:themeColor="accent4" w:sz="8" w:space="0"/>
        <w:bottom w:val="single" w:color="617483" w:themeColor="accent4" w:sz="8" w:space="0"/>
        <w:right w:val="single" w:color="617483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617483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617483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617483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555078" w:themeColor="accent5" w:sz="8" w:space="0"/>
        <w:left w:val="single" w:color="555078" w:themeColor="accent5" w:sz="8" w:space="0"/>
        <w:bottom w:val="single" w:color="555078" w:themeColor="accent5" w:sz="8" w:space="0"/>
        <w:right w:val="single" w:color="555078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555078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555078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555078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7F63AB" w:themeColor="accent6" w:sz="8" w:space="0"/>
        <w:left w:val="single" w:color="7F63AB" w:themeColor="accent6" w:sz="8" w:space="0"/>
        <w:bottom w:val="single" w:color="7F63AB" w:themeColor="accent6" w:sz="8" w:space="0"/>
        <w:right w:val="single" w:color="7F63AB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7F63AB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7F63AB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7F63AB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00FBEB" w:themeColor="accent1" w:themeTint="BF" w:sz="8" w:space="0"/>
        <w:left w:val="single" w:color="00FBEB" w:themeColor="accent1" w:themeTint="BF" w:sz="8" w:space="0"/>
        <w:bottom w:val="single" w:color="00FBEB" w:themeColor="accent1" w:themeTint="BF" w:sz="8" w:space="0"/>
        <w:right w:val="single" w:color="00FBEB" w:themeColor="accent1" w:themeTint="BF" w:sz="8" w:space="0"/>
        <w:insideH w:val="single" w:color="00FBEB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00FBEB" w:themeColor="accent1" w:themeTint="BF" w:sz="8" w:space="0"/>
          <w:left w:val="single" w:color="00FBEB" w:themeColor="accent1" w:themeTint="BF" w:sz="8" w:space="0"/>
          <w:bottom w:val="single" w:color="00FBEB" w:themeColor="accent1" w:themeTint="BF" w:sz="8" w:space="0"/>
          <w:right w:val="single" w:color="00FBEB" w:themeColor="accent1" w:themeTint="BF" w:sz="8" w:space="0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FBEB" w:themeColor="accent1" w:themeTint="BF" w:sz="6" w:space="0"/>
          <w:left w:val="single" w:color="00FBEB" w:themeColor="accent1" w:themeTint="BF" w:sz="8" w:space="0"/>
          <w:bottom w:val="single" w:color="00FBEB" w:themeColor="accent1" w:themeTint="BF" w:sz="8" w:space="0"/>
          <w:right w:val="single" w:color="00FBEB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5DBDE7" w:themeColor="accent2" w:themeTint="BF" w:sz="8" w:space="0"/>
        <w:left w:val="single" w:color="5DBDE7" w:themeColor="accent2" w:themeTint="BF" w:sz="8" w:space="0"/>
        <w:bottom w:val="single" w:color="5DBDE7" w:themeColor="accent2" w:themeTint="BF" w:sz="8" w:space="0"/>
        <w:right w:val="single" w:color="5DBDE7" w:themeColor="accent2" w:themeTint="BF" w:sz="8" w:space="0"/>
        <w:insideH w:val="single" w:color="5DBDE7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5DBDE7" w:themeColor="accent2" w:themeTint="BF" w:sz="8" w:space="0"/>
          <w:left w:val="single" w:color="5DBDE7" w:themeColor="accent2" w:themeTint="BF" w:sz="8" w:space="0"/>
          <w:bottom w:val="single" w:color="5DBDE7" w:themeColor="accent2" w:themeTint="BF" w:sz="8" w:space="0"/>
          <w:right w:val="single" w:color="5DBDE7" w:themeColor="accent2" w:themeTint="BF" w:sz="8" w:space="0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5DBDE7" w:themeColor="accent2" w:themeTint="BF" w:sz="6" w:space="0"/>
          <w:left w:val="single" w:color="5DBDE7" w:themeColor="accent2" w:themeTint="BF" w:sz="8" w:space="0"/>
          <w:bottom w:val="single" w:color="5DBDE7" w:themeColor="accent2" w:themeTint="BF" w:sz="8" w:space="0"/>
          <w:right w:val="single" w:color="5DBDE7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429BCD" w:themeColor="accent3" w:themeTint="BF" w:sz="8" w:space="0"/>
        <w:left w:val="single" w:color="429BCD" w:themeColor="accent3" w:themeTint="BF" w:sz="8" w:space="0"/>
        <w:bottom w:val="single" w:color="429BCD" w:themeColor="accent3" w:themeTint="BF" w:sz="8" w:space="0"/>
        <w:right w:val="single" w:color="429BCD" w:themeColor="accent3" w:themeTint="BF" w:sz="8" w:space="0"/>
        <w:insideH w:val="single" w:color="429BCD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29BCD" w:themeColor="accent3" w:themeTint="BF" w:sz="8" w:space="0"/>
          <w:left w:val="single" w:color="429BCD" w:themeColor="accent3" w:themeTint="BF" w:sz="8" w:space="0"/>
          <w:bottom w:val="single" w:color="429BCD" w:themeColor="accent3" w:themeTint="BF" w:sz="8" w:space="0"/>
          <w:right w:val="single" w:color="429BCD" w:themeColor="accent3" w:themeTint="BF" w:sz="8" w:space="0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29BCD" w:themeColor="accent3" w:themeTint="BF" w:sz="6" w:space="0"/>
          <w:left w:val="single" w:color="429BCD" w:themeColor="accent3" w:themeTint="BF" w:sz="8" w:space="0"/>
          <w:bottom w:val="single" w:color="429BCD" w:themeColor="accent3" w:themeTint="BF" w:sz="8" w:space="0"/>
          <w:right w:val="single" w:color="429BCD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8597A5" w:themeColor="accent4" w:themeTint="BF" w:sz="8" w:space="0"/>
        <w:left w:val="single" w:color="8597A5" w:themeColor="accent4" w:themeTint="BF" w:sz="8" w:space="0"/>
        <w:bottom w:val="single" w:color="8597A5" w:themeColor="accent4" w:themeTint="BF" w:sz="8" w:space="0"/>
        <w:right w:val="single" w:color="8597A5" w:themeColor="accent4" w:themeTint="BF" w:sz="8" w:space="0"/>
        <w:insideH w:val="single" w:color="8597A5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8597A5" w:themeColor="accent4" w:themeTint="BF" w:sz="8" w:space="0"/>
          <w:left w:val="single" w:color="8597A5" w:themeColor="accent4" w:themeTint="BF" w:sz="8" w:space="0"/>
          <w:bottom w:val="single" w:color="8597A5" w:themeColor="accent4" w:themeTint="BF" w:sz="8" w:space="0"/>
          <w:right w:val="single" w:color="8597A5" w:themeColor="accent4" w:themeTint="BF" w:sz="8" w:space="0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597A5" w:themeColor="accent4" w:themeTint="BF" w:sz="6" w:space="0"/>
          <w:left w:val="single" w:color="8597A5" w:themeColor="accent4" w:themeTint="BF" w:sz="8" w:space="0"/>
          <w:bottom w:val="single" w:color="8597A5" w:themeColor="accent4" w:themeTint="BF" w:sz="8" w:space="0"/>
          <w:right w:val="single" w:color="8597A5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7973A2" w:themeColor="accent5" w:themeTint="BF" w:sz="8" w:space="0"/>
        <w:left w:val="single" w:color="7973A2" w:themeColor="accent5" w:themeTint="BF" w:sz="8" w:space="0"/>
        <w:bottom w:val="single" w:color="7973A2" w:themeColor="accent5" w:themeTint="BF" w:sz="8" w:space="0"/>
        <w:right w:val="single" w:color="7973A2" w:themeColor="accent5" w:themeTint="BF" w:sz="8" w:space="0"/>
        <w:insideH w:val="single" w:color="7973A2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973A2" w:themeColor="accent5" w:themeTint="BF" w:sz="8" w:space="0"/>
          <w:left w:val="single" w:color="7973A2" w:themeColor="accent5" w:themeTint="BF" w:sz="8" w:space="0"/>
          <w:bottom w:val="single" w:color="7973A2" w:themeColor="accent5" w:themeTint="BF" w:sz="8" w:space="0"/>
          <w:right w:val="single" w:color="7973A2" w:themeColor="accent5" w:themeTint="BF" w:sz="8" w:space="0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973A2" w:themeColor="accent5" w:themeTint="BF" w:sz="6" w:space="0"/>
          <w:left w:val="single" w:color="7973A2" w:themeColor="accent5" w:themeTint="BF" w:sz="8" w:space="0"/>
          <w:bottom w:val="single" w:color="7973A2" w:themeColor="accent5" w:themeTint="BF" w:sz="8" w:space="0"/>
          <w:right w:val="single" w:color="7973A2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9E8AC0" w:themeColor="accent6" w:themeTint="BF" w:sz="8" w:space="0"/>
        <w:left w:val="single" w:color="9E8AC0" w:themeColor="accent6" w:themeTint="BF" w:sz="8" w:space="0"/>
        <w:bottom w:val="single" w:color="9E8AC0" w:themeColor="accent6" w:themeTint="BF" w:sz="8" w:space="0"/>
        <w:right w:val="single" w:color="9E8AC0" w:themeColor="accent6" w:themeTint="BF" w:sz="8" w:space="0"/>
        <w:insideH w:val="single" w:color="9E8AC0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E8AC0" w:themeColor="accent6" w:themeTint="BF" w:sz="8" w:space="0"/>
          <w:left w:val="single" w:color="9E8AC0" w:themeColor="accent6" w:themeTint="BF" w:sz="8" w:space="0"/>
          <w:bottom w:val="single" w:color="9E8AC0" w:themeColor="accent6" w:themeTint="BF" w:sz="8" w:space="0"/>
          <w:right w:val="single" w:color="9E8AC0" w:themeColor="accent6" w:themeTint="BF" w:sz="8" w:space="0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E8AC0" w:themeColor="accent6" w:themeTint="BF" w:sz="6" w:space="0"/>
          <w:left w:val="single" w:color="9E8AC0" w:themeColor="accent6" w:themeTint="BF" w:sz="8" w:space="0"/>
          <w:bottom w:val="single" w:color="9E8AC0" w:themeColor="accent6" w:themeTint="BF" w:sz="8" w:space="0"/>
          <w:right w:val="single" w:color="9E8AC0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1" w:customStyle="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after="0" w:line="240" w:lineRule="auto"/>
      <w:ind w:left="1134" w:hanging="1134"/>
    </w:pPr>
    <w:rPr>
      <w:rFonts w:asciiTheme="majorHAnsi" w:hAnsiTheme="majorHAnsi" w:eastAsiaTheme="majorEastAsia" w:cstheme="majorBidi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/>
    <w:rsid w:val="00C87D9E"/>
    <w:rPr>
      <w:rFonts w:asciiTheme="majorHAnsi" w:hAnsiTheme="majorHAnsi" w:eastAsiaTheme="majorEastAsia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styleId="NoteHeadingChar" w:customStyle="1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styleId="SalutationChar" w:customStyle="1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styleId="SignatureChar" w:customStyle="1">
    <w:name w:val="Signature Char"/>
    <w:basedOn w:val="DefaultParagraphFont"/>
    <w:link w:val="Signature"/>
    <w:uiPriority w:val="99"/>
    <w:semiHidden/>
    <w:rsid w:val="00C87D9E"/>
  </w:style>
  <w:style w:type="character" w:styleId="SmartHyperlink1" w:customStyle="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hAnsiTheme="majorHAnsi" w:eastAsiaTheme="majorEastAsia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hAnsiTheme="majorHAnsi" w:eastAsiaTheme="majorEastAsia" w:cstheme="majorBidi"/>
      <w:b w:val="0"/>
      <w:bCs w:val="0"/>
      <w:color w:val="007B73" w:themeColor="accent1" w:themeShade="BF"/>
      <w:sz w:val="32"/>
      <w:szCs w:val="32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styleId="Logo" w:customStyle="1">
    <w:name w:val="Logo"/>
    <w:basedOn w:val="Normal"/>
    <w:qFormat/>
    <w:rsid w:val="00AD7965"/>
    <w:pPr>
      <w:spacing w:before="600" w:after="0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glossaryDocument" Target="glossary/document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Relationship Type="http://schemas.openxmlformats.org/officeDocument/2006/relationships/image" Target="/media/image4.png" Id="R98d6b520fc7c4500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velani\AppData\Roaming\Microsoft\Templates\Seasonal%20event%20flyer%20(autum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4880B155E134A99B2A5DE180698C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F9209-2B4E-426F-9DCC-61B8F3DE232E}"/>
      </w:docPartPr>
      <w:docPartBody>
        <w:p w:rsidR="00981ADF" w:rsidRDefault="00981ADF">
          <w:pPr>
            <w:pStyle w:val="C4880B155E134A99B2A5DE180698C4AB"/>
          </w:pPr>
          <w:r w:rsidRPr="00570E5F">
            <w:rPr>
              <w:lang w:bidi="en-GB"/>
            </w:rPr>
            <w:t>Event Date</w:t>
          </w:r>
        </w:p>
      </w:docPartBody>
    </w:docPart>
    <w:docPart>
      <w:docPartPr>
        <w:name w:val="4E8F8BE7F3C74B0DA2E3CAE81F31F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0589B-57A5-4CB5-A3F2-9C5B3C9EBF32}"/>
      </w:docPartPr>
      <w:docPartBody>
        <w:p w:rsidR="00981ADF" w:rsidRDefault="00981ADF">
          <w:pPr>
            <w:pStyle w:val="4E8F8BE7F3C74B0DA2E3CAE81F31FFD0"/>
          </w:pPr>
          <w:r w:rsidRPr="00570E5F">
            <w:rPr>
              <w:lang w:bidi="en-GB"/>
            </w:rPr>
            <w:t>Event Title, Up to Two Lines</w:t>
          </w:r>
        </w:p>
      </w:docPartBody>
    </w:docPart>
    <w:docPart>
      <w:docPartPr>
        <w:name w:val="67CD68511E3246A5A5B0BB3698F1E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636C8-7878-4A22-9B49-70DC2E461EBB}"/>
      </w:docPartPr>
      <w:docPartBody>
        <w:p w:rsidR="00981ADF" w:rsidRDefault="00981ADF">
          <w:pPr>
            <w:pStyle w:val="67CD68511E3246A5A5B0BB3698F1E92C"/>
          </w:pPr>
          <w:r w:rsidRPr="00570E5F">
            <w:rPr>
              <w:lang w:bidi="en-GB"/>
            </w:rPr>
            <w:t>Event Description Heading</w:t>
          </w:r>
        </w:p>
      </w:docPartBody>
    </w:docPart>
    <w:docPart>
      <w:docPartPr>
        <w:name w:val="155ADCEB77774F9D98202314ECFA9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7F086D-0B97-49FB-9C33-06BCACBC66F2}"/>
      </w:docPartPr>
      <w:docPartBody>
        <w:p w:rsidR="00981ADF" w:rsidRDefault="00981ADF">
          <w:pPr>
            <w:pStyle w:val="155ADCEB77774F9D98202314ECFA90FF"/>
          </w:pPr>
          <w:r w:rsidRPr="00570E5F">
            <w:rPr>
              <w:lang w:bidi="en-GB"/>
            </w:rPr>
            <w:t>Add key info about your event here!</w:t>
          </w:r>
        </w:p>
      </w:docPartBody>
    </w:docPart>
    <w:docPart>
      <w:docPartPr>
        <w:name w:val="AAF7640B776A41EBAE3C5878D12E6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EBE099-1A19-4CF7-93C6-58AB3DFD1037}"/>
      </w:docPartPr>
      <w:docPartBody>
        <w:p w:rsidR="00981ADF" w:rsidRDefault="00981ADF">
          <w:pPr>
            <w:pStyle w:val="AAF7640B776A41EBAE3C5878D12E6C8D"/>
          </w:pPr>
          <w:r w:rsidRPr="00570E5F">
            <w:rPr>
              <w:lang w:bidi="en-GB"/>
            </w:rPr>
            <w:t>____</w:t>
          </w:r>
        </w:p>
      </w:docPartBody>
    </w:docPart>
    <w:docPart>
      <w:docPartPr>
        <w:name w:val="D37755AD3D3E43A3B582C0E59923F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A00E9-2A77-4C98-8FCA-A73F6BF094C8}"/>
      </w:docPartPr>
      <w:docPartBody>
        <w:p w:rsidR="00981ADF" w:rsidRDefault="00981ADF">
          <w:pPr>
            <w:pStyle w:val="D37755AD3D3E43A3B582C0E59923F0FE"/>
          </w:pPr>
          <w:r w:rsidRPr="00570E5F">
            <w:rPr>
              <w:lang w:bidi="en-GB"/>
            </w:rPr>
            <w:t>Don’t be shy – tell them why they can’t miss this event!</w:t>
          </w:r>
        </w:p>
      </w:docPartBody>
    </w:docPart>
    <w:docPart>
      <w:docPartPr>
        <w:name w:val="9739E61ABF56446193266AB6C641D6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62AA1-EE0A-42DE-AA05-4D4879CB8266}"/>
      </w:docPartPr>
      <w:docPartBody>
        <w:p w:rsidR="00981ADF" w:rsidRDefault="00981ADF">
          <w:pPr>
            <w:pStyle w:val="9739E61ABF56446193266AB6C641D66E"/>
          </w:pPr>
          <w:r w:rsidRPr="00570E5F">
            <w:rPr>
              <w:lang w:bidi="en-GB"/>
            </w:rPr>
            <w:t>____</w:t>
          </w:r>
        </w:p>
      </w:docPartBody>
    </w:docPart>
    <w:docPart>
      <w:docPartPr>
        <w:name w:val="14A94F131FF14F12B077E9F2BF83B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4E33EE-546E-40C6-BF27-09543E8B877D}"/>
      </w:docPartPr>
      <w:docPartBody>
        <w:p w:rsidR="00981ADF" w:rsidRDefault="00981ADF">
          <w:pPr>
            <w:pStyle w:val="14A94F131FF14F12B077E9F2BF83BDA3"/>
          </w:pPr>
          <w:r w:rsidRPr="00570E5F">
            <w:rPr>
              <w:lang w:bidi="en-GB"/>
            </w:rPr>
            <w:t>One more exciting point here!</w:t>
          </w:r>
        </w:p>
      </w:docPartBody>
    </w:docPart>
    <w:docPart>
      <w:docPartPr>
        <w:name w:val="A51DCA2342544F398412CC6355659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9FF45-148E-4CD5-8CC6-5EBC0CFD01E2}"/>
      </w:docPartPr>
      <w:docPartBody>
        <w:p w:rsidR="00981ADF" w:rsidRDefault="00981ADF">
          <w:pPr>
            <w:pStyle w:val="A51DCA2342544F398412CC635565923D"/>
          </w:pPr>
          <w:r w:rsidRPr="00570E5F">
            <w:rPr>
              <w:lang w:bidi="en-GB"/>
            </w:rPr>
            <w:t>____</w:t>
          </w:r>
        </w:p>
      </w:docPartBody>
    </w:docPart>
    <w:docPart>
      <w:docPartPr>
        <w:name w:val="DAF289E37A584B169FA7FE97CC4A5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192F64-C4F1-4E3E-BFDA-803A14BCE61D}"/>
      </w:docPartPr>
      <w:docPartBody>
        <w:p w:rsidR="00981ADF" w:rsidP="00981ADF" w:rsidRDefault="00981ADF">
          <w:pPr>
            <w:pStyle w:val="DAF289E37A584B169FA7FE97CC4A5C28"/>
          </w:pPr>
          <w:r w:rsidRPr="00570E5F">
            <w:rPr>
              <w:lang w:bidi="en-GB"/>
            </w:rPr>
            <w:t>One more exciting point here!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ADF"/>
    <w:rsid w:val="0034164E"/>
    <w:rsid w:val="00981ADF"/>
    <w:rsid w:val="00E3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4880B155E134A99B2A5DE180698C4AB">
    <w:name w:val="C4880B155E134A99B2A5DE180698C4AB"/>
  </w:style>
  <w:style w:type="paragraph" w:customStyle="1" w:styleId="4E8F8BE7F3C74B0DA2E3CAE81F31FFD0">
    <w:name w:val="4E8F8BE7F3C74B0DA2E3CAE81F31FFD0"/>
  </w:style>
  <w:style w:type="paragraph" w:customStyle="1" w:styleId="67CD68511E3246A5A5B0BB3698F1E92C">
    <w:name w:val="67CD68511E3246A5A5B0BB3698F1E92C"/>
  </w:style>
  <w:style w:type="paragraph" w:customStyle="1" w:styleId="155ADCEB77774F9D98202314ECFA90FF">
    <w:name w:val="155ADCEB77774F9D98202314ECFA90FF"/>
  </w:style>
  <w:style w:type="paragraph" w:customStyle="1" w:styleId="AAF7640B776A41EBAE3C5878D12E6C8D">
    <w:name w:val="AAF7640B776A41EBAE3C5878D12E6C8D"/>
  </w:style>
  <w:style w:type="paragraph" w:customStyle="1" w:styleId="D37755AD3D3E43A3B582C0E59923F0FE">
    <w:name w:val="D37755AD3D3E43A3B582C0E59923F0FE"/>
  </w:style>
  <w:style w:type="paragraph" w:customStyle="1" w:styleId="9739E61ABF56446193266AB6C641D66E">
    <w:name w:val="9739E61ABF56446193266AB6C641D66E"/>
  </w:style>
  <w:style w:type="paragraph" w:customStyle="1" w:styleId="14A94F131FF14F12B077E9F2BF83BDA3">
    <w:name w:val="14A94F131FF14F12B077E9F2BF83BDA3"/>
  </w:style>
  <w:style w:type="paragraph" w:customStyle="1" w:styleId="A51DCA2342544F398412CC635565923D">
    <w:name w:val="A51DCA2342544F398412CC635565923D"/>
  </w:style>
  <w:style w:type="paragraph" w:customStyle="1" w:styleId="88CC8A05AA104B4DAC7159907B45964F">
    <w:name w:val="88CC8A05AA104B4DAC7159907B45964F"/>
  </w:style>
  <w:style w:type="paragraph" w:customStyle="1" w:styleId="F0F5E0B77A3449198A80794C461BFE0B">
    <w:name w:val="F0F5E0B77A3449198A80794C461BFE0B"/>
  </w:style>
  <w:style w:type="paragraph" w:customStyle="1" w:styleId="4E94E5919DE24B62886678A796BFFBFD">
    <w:name w:val="4E94E5919DE24B62886678A796BFFBFD"/>
  </w:style>
  <w:style w:type="paragraph" w:customStyle="1" w:styleId="684BD82C71C244FFAD541EAF5614D873">
    <w:name w:val="684BD82C71C244FFAD541EAF5614D873"/>
  </w:style>
  <w:style w:type="paragraph" w:customStyle="1" w:styleId="68299B9E82C743D98B90F1BF49DA034D">
    <w:name w:val="68299B9E82C743D98B90F1BF49DA034D"/>
  </w:style>
  <w:style w:type="paragraph" w:customStyle="1" w:styleId="DAF289E37A584B169FA7FE97CC4A5C28">
    <w:name w:val="DAF289E37A584B169FA7FE97CC4A5C28"/>
    <w:rsid w:val="00981A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931c8a05-ef8c-4d12-a116-d3b5c016c9d9" xsi:nil="true"/>
    <lcf76f155ced4ddcb4097134ff3c332f xmlns="931c8a05-ef8c-4d12-a116-d3b5c016c9d9">
      <Terms xmlns="http://schemas.microsoft.com/office/infopath/2007/PartnerControls"/>
    </lcf76f155ced4ddcb4097134ff3c332f>
    <TaxCatchAll xmlns="72e71d6a-dace-44cc-9edf-ed41cdb3bab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A7DB4AF249DA4A93166A0302B4ED20" ma:contentTypeVersion="19" ma:contentTypeDescription="Create a new document." ma:contentTypeScope="" ma:versionID="d3ac1c65dd609b10bc338575d2406977">
  <xsd:schema xmlns:xsd="http://www.w3.org/2001/XMLSchema" xmlns:xs="http://www.w3.org/2001/XMLSchema" xmlns:p="http://schemas.microsoft.com/office/2006/metadata/properties" xmlns:ns2="931c8a05-ef8c-4d12-a116-d3b5c016c9d9" xmlns:ns3="72e71d6a-dace-44cc-9edf-ed41cdb3bab6" targetNamespace="http://schemas.microsoft.com/office/2006/metadata/properties" ma:root="true" ma:fieldsID="1cba889632836e2c8324d5dc8ba45bb7" ns2:_="" ns3:_="">
    <xsd:import namespace="931c8a05-ef8c-4d12-a116-d3b5c016c9d9"/>
    <xsd:import namespace="72e71d6a-dace-44cc-9edf-ed41cdb3ba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ote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c8a05-ef8c-4d12-a116-d3b5c016c9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cba98b6-714c-4194-959a-78c2e2b344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otes" ma:index="25" nillable="true" ma:displayName="Notes" ma:description="This is a 1st draft and is only a guidance sheet to compliment the onboarding tool" ma:format="Dropdown" ma:internalName="Notes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e71d6a-dace-44cc-9edf-ed41cdb3bab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92e8945-fec1-429e-8d58-1d2f39c7d296}" ma:internalName="TaxCatchAll" ma:showField="CatchAllData" ma:web="72e71d6a-dace-44cc-9edf-ed41cdb3ba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941DDA-81A8-4731-95EF-77F5E9820AA8}">
  <ds:schemaRefs>
    <ds:schemaRef ds:uri="http://schemas.microsoft.com/office/2006/metadata/properties"/>
    <ds:schemaRef ds:uri="http://schemas.microsoft.com/office/infopath/2007/PartnerControls"/>
    <ds:schemaRef ds:uri="931c8a05-ef8c-4d12-a116-d3b5c016c9d9"/>
    <ds:schemaRef ds:uri="72e71d6a-dace-44cc-9edf-ed41cdb3bab6"/>
  </ds:schemaRefs>
</ds:datastoreItem>
</file>

<file path=customXml/itemProps2.xml><?xml version="1.0" encoding="utf-8"?>
<ds:datastoreItem xmlns:ds="http://schemas.openxmlformats.org/officeDocument/2006/customXml" ds:itemID="{0C340D62-46C6-4DA0-B28F-DCD691A7C2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FA7119-A908-45B3-94C5-4B5B0539CF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1c8a05-ef8c-4d12-a116-d3b5c016c9d9"/>
    <ds:schemaRef ds:uri="72e71d6a-dace-44cc-9edf-ed41cdb3ba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DBD76F-E1FB-438C-A646-A9EAB14AA2C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Seasonal%20event%20flyer%20(autumn).dotx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dc:description/>
  <lastModifiedBy>Aarti Velani (NHS South West london ICB)</lastModifiedBy>
  <revision>7</revision>
  <dcterms:created xsi:type="dcterms:W3CDTF">2024-07-03T09:45:00.0000000Z</dcterms:created>
  <dcterms:modified xsi:type="dcterms:W3CDTF">2024-07-17T10:54:50.8016069Z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0x010100FBA7DB4AF249DA4A93166A0302B4ED20</vt:lpwstr>
  </property>
  <property fmtid="{D5CDD505-2E9C-101B-9397-08002B2CF9AE}" pid="3" name="MediaServiceImageTags">
    <vt:lpwstr/>
  </property>
</Properties>
</file>